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685EA" w14:textId="159F2555" w:rsidR="00F76DAF" w:rsidRPr="00EC6596" w:rsidRDefault="00F76DAF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>Dear P</w:t>
      </w:r>
      <w:r w:rsidR="000D4D10" w:rsidRPr="00EC6596">
        <w:rPr>
          <w:sz w:val="18"/>
          <w:szCs w:val="22"/>
        </w:rPr>
        <w:t>rincipal/School</w:t>
      </w:r>
      <w:r w:rsidR="00490393" w:rsidRPr="00EC6596">
        <w:rPr>
          <w:sz w:val="18"/>
          <w:szCs w:val="22"/>
        </w:rPr>
        <w:t xml:space="preserve">, </w:t>
      </w:r>
    </w:p>
    <w:p w14:paraId="71B2221E" w14:textId="684A0FB3" w:rsidR="00490393" w:rsidRPr="00EC6596" w:rsidRDefault="00490393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 xml:space="preserve">I write to you on behalf of </w:t>
      </w:r>
      <w:r w:rsidRPr="00EC6596">
        <w:rPr>
          <w:sz w:val="18"/>
          <w:szCs w:val="22"/>
          <w:highlight w:val="yellow"/>
        </w:rPr>
        <w:t>[Salvos Name].</w:t>
      </w:r>
      <w:r w:rsidRPr="00EC6596">
        <w:rPr>
          <w:sz w:val="18"/>
          <w:szCs w:val="22"/>
        </w:rPr>
        <w:t xml:space="preserve"> Our Salvation Army </w:t>
      </w:r>
      <w:r w:rsidR="00924911" w:rsidRPr="00EC6596">
        <w:rPr>
          <w:sz w:val="18"/>
          <w:szCs w:val="22"/>
        </w:rPr>
        <w:t xml:space="preserve">expression provides local social and community services to those in </w:t>
      </w:r>
      <w:r w:rsidR="00924911" w:rsidRPr="00EC6596">
        <w:rPr>
          <w:sz w:val="18"/>
          <w:szCs w:val="22"/>
          <w:highlight w:val="yellow"/>
        </w:rPr>
        <w:t>[region].</w:t>
      </w:r>
      <w:r w:rsidR="00924911" w:rsidRPr="00EC6596">
        <w:rPr>
          <w:sz w:val="18"/>
          <w:szCs w:val="22"/>
        </w:rPr>
        <w:t xml:space="preserve"> I am writing to you with a warm invitation </w:t>
      </w:r>
      <w:r w:rsidR="004C0691" w:rsidRPr="00EC6596">
        <w:rPr>
          <w:sz w:val="18"/>
          <w:szCs w:val="22"/>
        </w:rPr>
        <w:t xml:space="preserve">for </w:t>
      </w:r>
      <w:r w:rsidR="004C0691" w:rsidRPr="002A0DA1">
        <w:rPr>
          <w:sz w:val="18"/>
          <w:szCs w:val="22"/>
          <w:highlight w:val="yellow"/>
        </w:rPr>
        <w:t>[</w:t>
      </w:r>
      <w:r w:rsidR="004C0691" w:rsidRPr="00EC6596">
        <w:rPr>
          <w:sz w:val="18"/>
          <w:szCs w:val="22"/>
          <w:highlight w:val="yellow"/>
        </w:rPr>
        <w:t>SCHOOL NAME]</w:t>
      </w:r>
      <w:r w:rsidR="004C0691" w:rsidRPr="00EC6596">
        <w:rPr>
          <w:sz w:val="18"/>
          <w:szCs w:val="22"/>
        </w:rPr>
        <w:t xml:space="preserve"> to </w:t>
      </w:r>
      <w:r w:rsidR="00376A1C" w:rsidRPr="00EC6596">
        <w:rPr>
          <w:sz w:val="18"/>
          <w:szCs w:val="22"/>
        </w:rPr>
        <w:t>partner with us in 2024</w:t>
      </w:r>
      <w:r w:rsidR="002E6AF2" w:rsidRPr="00EC6596">
        <w:rPr>
          <w:sz w:val="18"/>
          <w:szCs w:val="22"/>
        </w:rPr>
        <w:t>. We have a range of opportunities for students to take part in some of our local initiative</w:t>
      </w:r>
      <w:r w:rsidR="007120D5" w:rsidRPr="00EC6596">
        <w:rPr>
          <w:sz w:val="18"/>
          <w:szCs w:val="22"/>
        </w:rPr>
        <w:t>s</w:t>
      </w:r>
      <w:r w:rsidR="002E6AF2" w:rsidRPr="00EC6596">
        <w:rPr>
          <w:sz w:val="18"/>
          <w:szCs w:val="22"/>
        </w:rPr>
        <w:t xml:space="preserve"> and we would also like to offer our support </w:t>
      </w:r>
      <w:r w:rsidR="001A794D" w:rsidRPr="00EC6596">
        <w:rPr>
          <w:sz w:val="18"/>
          <w:szCs w:val="22"/>
        </w:rPr>
        <w:t xml:space="preserve">to your school community. </w:t>
      </w:r>
    </w:p>
    <w:p w14:paraId="28C3F0FF" w14:textId="02FDEDC2" w:rsidR="00003335" w:rsidRPr="00EC6596" w:rsidRDefault="00003335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>We</w:t>
      </w:r>
      <w:r w:rsidR="001F4822">
        <w:rPr>
          <w:sz w:val="18"/>
          <w:szCs w:val="22"/>
        </w:rPr>
        <w:t xml:space="preserve"> are aware your staff may </w:t>
      </w:r>
      <w:r w:rsidRPr="00EC6596">
        <w:rPr>
          <w:sz w:val="18"/>
          <w:szCs w:val="22"/>
        </w:rPr>
        <w:t xml:space="preserve">already be planning for </w:t>
      </w:r>
      <w:r w:rsidR="00DF2858">
        <w:rPr>
          <w:sz w:val="18"/>
          <w:szCs w:val="22"/>
        </w:rPr>
        <w:t>next year</w:t>
      </w:r>
      <w:r w:rsidRPr="00EC6596">
        <w:rPr>
          <w:sz w:val="18"/>
          <w:szCs w:val="22"/>
        </w:rPr>
        <w:t xml:space="preserve"> and so we wanted to take the opportunity to </w:t>
      </w:r>
      <w:r w:rsidR="00B44331" w:rsidRPr="00EC6596">
        <w:rPr>
          <w:sz w:val="18"/>
          <w:szCs w:val="22"/>
        </w:rPr>
        <w:t xml:space="preserve">offer our </w:t>
      </w:r>
      <w:r w:rsidR="00DF2858">
        <w:rPr>
          <w:sz w:val="18"/>
          <w:szCs w:val="22"/>
        </w:rPr>
        <w:t xml:space="preserve">2024 </w:t>
      </w:r>
      <w:r w:rsidR="00B44331" w:rsidRPr="00EC6596">
        <w:rPr>
          <w:sz w:val="18"/>
          <w:szCs w:val="22"/>
        </w:rPr>
        <w:t xml:space="preserve">support to your school now. </w:t>
      </w:r>
      <w:r w:rsidR="008E5A40" w:rsidRPr="00EC6596">
        <w:rPr>
          <w:sz w:val="18"/>
          <w:szCs w:val="22"/>
        </w:rPr>
        <w:t xml:space="preserve">I welcome you to </w:t>
      </w:r>
      <w:r w:rsidR="008E5A40" w:rsidRPr="00EC6596">
        <w:rPr>
          <w:b/>
          <w:bCs/>
          <w:sz w:val="18"/>
          <w:szCs w:val="22"/>
        </w:rPr>
        <w:t xml:space="preserve">share our details with </w:t>
      </w:r>
      <w:r w:rsidR="00440C1D">
        <w:rPr>
          <w:b/>
          <w:bCs/>
          <w:sz w:val="18"/>
          <w:szCs w:val="22"/>
        </w:rPr>
        <w:t>staff</w:t>
      </w:r>
      <w:r w:rsidR="008E5A40" w:rsidRPr="00EC6596">
        <w:rPr>
          <w:b/>
          <w:bCs/>
          <w:sz w:val="18"/>
          <w:szCs w:val="22"/>
        </w:rPr>
        <w:t xml:space="preserve"> that lead community engagement</w:t>
      </w:r>
      <w:r w:rsidR="008D7C67" w:rsidRPr="00EC6596">
        <w:rPr>
          <w:b/>
          <w:bCs/>
          <w:sz w:val="18"/>
          <w:szCs w:val="22"/>
        </w:rPr>
        <w:t>, service-learning, fundraising</w:t>
      </w:r>
      <w:r w:rsidR="00F8462E" w:rsidRPr="00EC6596">
        <w:rPr>
          <w:b/>
          <w:bCs/>
          <w:sz w:val="18"/>
          <w:szCs w:val="22"/>
        </w:rPr>
        <w:t>, or social justice units</w:t>
      </w:r>
      <w:r w:rsidR="009806B0" w:rsidRPr="00EC6596">
        <w:rPr>
          <w:b/>
          <w:bCs/>
          <w:sz w:val="18"/>
          <w:szCs w:val="22"/>
        </w:rPr>
        <w:t>.</w:t>
      </w:r>
      <w:r w:rsidR="009806B0" w:rsidRPr="00EC6596">
        <w:rPr>
          <w:sz w:val="18"/>
          <w:szCs w:val="22"/>
        </w:rPr>
        <w:t xml:space="preserve"> Please reach out to us </w:t>
      </w:r>
      <w:r w:rsidR="00CF3FEC" w:rsidRPr="00EC6596">
        <w:rPr>
          <w:sz w:val="18"/>
          <w:szCs w:val="22"/>
        </w:rPr>
        <w:t xml:space="preserve">to discuss how we might be able to come alongside your school to offer </w:t>
      </w:r>
      <w:r w:rsidR="00107FCA" w:rsidRPr="00EC6596">
        <w:rPr>
          <w:sz w:val="18"/>
          <w:szCs w:val="22"/>
        </w:rPr>
        <w:t xml:space="preserve">support in </w:t>
      </w:r>
      <w:r w:rsidR="00EB57D9">
        <w:rPr>
          <w:sz w:val="18"/>
          <w:szCs w:val="22"/>
        </w:rPr>
        <w:t>these a</w:t>
      </w:r>
      <w:r w:rsidR="007B26E1">
        <w:rPr>
          <w:sz w:val="18"/>
          <w:szCs w:val="22"/>
        </w:rPr>
        <w:t xml:space="preserve">reas. Alternatively, please contact us if we can assist you in areas such as welfare of families, or even lending a hand at a school function. </w:t>
      </w:r>
    </w:p>
    <w:p w14:paraId="4839F499" w14:textId="179C5DA8" w:rsidR="009869A7" w:rsidRPr="00EC6596" w:rsidRDefault="003E74EB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 xml:space="preserve">As you would know, right now, many families across </w:t>
      </w:r>
      <w:r w:rsidR="00B76643" w:rsidRPr="00EC6596">
        <w:rPr>
          <w:sz w:val="18"/>
          <w:szCs w:val="22"/>
          <w:highlight w:val="yellow"/>
        </w:rPr>
        <w:t>[region]</w:t>
      </w:r>
      <w:r w:rsidR="00B76643" w:rsidRPr="00EC6596">
        <w:rPr>
          <w:sz w:val="18"/>
          <w:szCs w:val="22"/>
        </w:rPr>
        <w:t xml:space="preserve"> are struggling. The challenges of today mean we are experiencing </w:t>
      </w:r>
      <w:r w:rsidR="00D3215E" w:rsidRPr="00EC6596">
        <w:rPr>
          <w:sz w:val="18"/>
          <w:szCs w:val="22"/>
        </w:rPr>
        <w:t xml:space="preserve">more demand on our services than ever. </w:t>
      </w:r>
      <w:r w:rsidR="00C37E11" w:rsidRPr="00EC6596">
        <w:rPr>
          <w:sz w:val="18"/>
          <w:szCs w:val="22"/>
        </w:rPr>
        <w:t xml:space="preserve">At </w:t>
      </w:r>
      <w:r w:rsidR="002E2C80" w:rsidRPr="00EC6596">
        <w:rPr>
          <w:sz w:val="18"/>
          <w:szCs w:val="22"/>
          <w:highlight w:val="yellow"/>
        </w:rPr>
        <w:t>[Salvos Name]</w:t>
      </w:r>
      <w:r w:rsidR="00C37E11" w:rsidRPr="00EC6596">
        <w:rPr>
          <w:sz w:val="18"/>
          <w:szCs w:val="22"/>
        </w:rPr>
        <w:t xml:space="preserve">, </w:t>
      </w:r>
      <w:r w:rsidR="00C37E11" w:rsidRPr="00EC6596">
        <w:rPr>
          <w:sz w:val="18"/>
          <w:szCs w:val="22"/>
          <w:highlight w:val="yellow"/>
        </w:rPr>
        <w:t>we [</w:t>
      </w:r>
      <w:r w:rsidR="00B35935">
        <w:rPr>
          <w:sz w:val="18"/>
          <w:szCs w:val="22"/>
          <w:highlight w:val="yellow"/>
        </w:rPr>
        <w:t xml:space="preserve"> provide </w:t>
      </w:r>
      <w:r w:rsidR="00026F28">
        <w:rPr>
          <w:sz w:val="18"/>
          <w:szCs w:val="22"/>
          <w:highlight w:val="yellow"/>
        </w:rPr>
        <w:t xml:space="preserve">local example </w:t>
      </w:r>
      <w:proofErr w:type="spellStart"/>
      <w:r w:rsidR="00C37E11" w:rsidRPr="00EC6596">
        <w:rPr>
          <w:sz w:val="18"/>
          <w:szCs w:val="22"/>
          <w:highlight w:val="yellow"/>
        </w:rPr>
        <w:t>eg.</w:t>
      </w:r>
      <w:proofErr w:type="spellEnd"/>
      <w:r w:rsidR="00C37E11" w:rsidRPr="00EC6596">
        <w:rPr>
          <w:sz w:val="18"/>
          <w:szCs w:val="22"/>
          <w:highlight w:val="yellow"/>
        </w:rPr>
        <w:t xml:space="preserve"> </w:t>
      </w:r>
      <w:r w:rsidR="009F7B99" w:rsidRPr="00EC6596">
        <w:rPr>
          <w:sz w:val="18"/>
          <w:szCs w:val="22"/>
          <w:highlight w:val="yellow"/>
        </w:rPr>
        <w:t xml:space="preserve">have been required to double our provision of </w:t>
      </w:r>
      <w:r w:rsidR="00F269BD" w:rsidRPr="00EC6596">
        <w:rPr>
          <w:sz w:val="18"/>
          <w:szCs w:val="22"/>
          <w:highlight w:val="yellow"/>
        </w:rPr>
        <w:t>material aid, such as groceries].</w:t>
      </w:r>
      <w:r w:rsidR="00F269BD" w:rsidRPr="00EC6596">
        <w:rPr>
          <w:sz w:val="18"/>
          <w:szCs w:val="22"/>
        </w:rPr>
        <w:t xml:space="preserve"> </w:t>
      </w:r>
      <w:r w:rsidR="007C2526" w:rsidRPr="00EC6596">
        <w:rPr>
          <w:sz w:val="18"/>
          <w:szCs w:val="22"/>
        </w:rPr>
        <w:t>It’s a tough time</w:t>
      </w:r>
      <w:r w:rsidR="00F75FBE">
        <w:rPr>
          <w:sz w:val="18"/>
          <w:szCs w:val="22"/>
        </w:rPr>
        <w:t>, but we are working to ensure no one is left in need</w:t>
      </w:r>
      <w:r w:rsidR="00B56ACA">
        <w:rPr>
          <w:sz w:val="18"/>
          <w:szCs w:val="22"/>
        </w:rPr>
        <w:t xml:space="preserve">. </w:t>
      </w:r>
      <w:r w:rsidR="007C2526" w:rsidRPr="00EC6596">
        <w:rPr>
          <w:sz w:val="18"/>
          <w:szCs w:val="22"/>
        </w:rPr>
        <w:t xml:space="preserve"> We believe schools </w:t>
      </w:r>
      <w:r w:rsidR="004F421F" w:rsidRPr="00EC6596">
        <w:rPr>
          <w:sz w:val="18"/>
          <w:szCs w:val="22"/>
        </w:rPr>
        <w:t xml:space="preserve">are powerful change makers and </w:t>
      </w:r>
      <w:r w:rsidR="00590A51" w:rsidRPr="00EC6596">
        <w:rPr>
          <w:sz w:val="18"/>
          <w:szCs w:val="22"/>
        </w:rPr>
        <w:t>the ‘</w:t>
      </w:r>
      <w:proofErr w:type="gramStart"/>
      <w:r w:rsidR="00590A51" w:rsidRPr="00EC6596">
        <w:rPr>
          <w:sz w:val="18"/>
          <w:szCs w:val="22"/>
        </w:rPr>
        <w:t>people-power</w:t>
      </w:r>
      <w:proofErr w:type="gramEnd"/>
      <w:r w:rsidR="00590A51" w:rsidRPr="00EC6596">
        <w:rPr>
          <w:sz w:val="18"/>
          <w:szCs w:val="22"/>
        </w:rPr>
        <w:t xml:space="preserve">’ of your school can help us better meet the increased need in our community. </w:t>
      </w:r>
    </w:p>
    <w:p w14:paraId="3AC48D05" w14:textId="77777777" w:rsidR="000D17EE" w:rsidRDefault="009869A7" w:rsidP="000D17EE">
      <w:pPr>
        <w:rPr>
          <w:sz w:val="18"/>
          <w:szCs w:val="22"/>
        </w:rPr>
      </w:pPr>
      <w:r w:rsidRPr="00EC6596">
        <w:rPr>
          <w:sz w:val="18"/>
          <w:szCs w:val="22"/>
        </w:rPr>
        <w:t xml:space="preserve">So, we humbly ask your school to consider supporting the Red Shield Appeal in 2024. </w:t>
      </w:r>
      <w:r w:rsidR="00935E28" w:rsidRPr="00EC6596">
        <w:rPr>
          <w:sz w:val="18"/>
          <w:szCs w:val="22"/>
        </w:rPr>
        <w:t xml:space="preserve">With your large network of students and families, your support </w:t>
      </w:r>
      <w:r w:rsidR="00980891" w:rsidRPr="00EC6596">
        <w:rPr>
          <w:sz w:val="18"/>
          <w:szCs w:val="22"/>
        </w:rPr>
        <w:t xml:space="preserve">financially or through volunteer activities can help increase the provision of our social and community services across </w:t>
      </w:r>
      <w:r w:rsidR="00980891" w:rsidRPr="00EC6596">
        <w:rPr>
          <w:sz w:val="18"/>
          <w:szCs w:val="22"/>
          <w:highlight w:val="yellow"/>
        </w:rPr>
        <w:t>[region].</w:t>
      </w:r>
      <w:r w:rsidR="00980891" w:rsidRPr="00EC6596">
        <w:rPr>
          <w:sz w:val="18"/>
          <w:szCs w:val="22"/>
        </w:rPr>
        <w:t xml:space="preserve"> The Red </w:t>
      </w:r>
      <w:r w:rsidR="000D17EE" w:rsidRPr="00EC6596">
        <w:rPr>
          <w:sz w:val="18"/>
          <w:szCs w:val="22"/>
        </w:rPr>
        <w:t>Shield</w:t>
      </w:r>
      <w:r w:rsidR="00980891" w:rsidRPr="00EC6596">
        <w:rPr>
          <w:sz w:val="18"/>
          <w:szCs w:val="22"/>
        </w:rPr>
        <w:t xml:space="preserve"> </w:t>
      </w:r>
      <w:r w:rsidR="000D17EE" w:rsidRPr="00EC6596">
        <w:rPr>
          <w:sz w:val="18"/>
          <w:szCs w:val="22"/>
        </w:rPr>
        <w:t>Appeal</w:t>
      </w:r>
      <w:r w:rsidR="00980891" w:rsidRPr="00EC6596">
        <w:rPr>
          <w:sz w:val="18"/>
          <w:szCs w:val="22"/>
        </w:rPr>
        <w:t xml:space="preserve"> is our key </w:t>
      </w:r>
      <w:r w:rsidR="000D17EE" w:rsidRPr="00EC6596">
        <w:rPr>
          <w:sz w:val="18"/>
          <w:szCs w:val="22"/>
        </w:rPr>
        <w:t>fundraiser</w:t>
      </w:r>
      <w:r w:rsidR="00980891" w:rsidRPr="00EC6596">
        <w:rPr>
          <w:sz w:val="18"/>
          <w:szCs w:val="22"/>
        </w:rPr>
        <w:t xml:space="preserve"> each year </w:t>
      </w:r>
      <w:r w:rsidR="0021474B" w:rsidRPr="00EC6596">
        <w:rPr>
          <w:sz w:val="18"/>
          <w:szCs w:val="22"/>
        </w:rPr>
        <w:t xml:space="preserve">and the funds raised are </w:t>
      </w:r>
      <w:r w:rsidR="000D17EE" w:rsidRPr="00EC6596">
        <w:rPr>
          <w:sz w:val="18"/>
          <w:szCs w:val="22"/>
        </w:rPr>
        <w:t>used</w:t>
      </w:r>
      <w:r w:rsidR="0021474B" w:rsidRPr="00EC6596">
        <w:rPr>
          <w:sz w:val="18"/>
          <w:szCs w:val="22"/>
        </w:rPr>
        <w:t xml:space="preserve"> locally. Next year, we will be fundraising to </w:t>
      </w:r>
      <w:r w:rsidR="0021474B" w:rsidRPr="00EC6596">
        <w:rPr>
          <w:sz w:val="18"/>
          <w:szCs w:val="22"/>
          <w:highlight w:val="yellow"/>
        </w:rPr>
        <w:t xml:space="preserve">[define how funds will be spent. </w:t>
      </w:r>
      <w:proofErr w:type="spellStart"/>
      <w:r w:rsidR="000D17EE" w:rsidRPr="00EC6596">
        <w:rPr>
          <w:sz w:val="18"/>
          <w:szCs w:val="22"/>
          <w:highlight w:val="yellow"/>
        </w:rPr>
        <w:t>E</w:t>
      </w:r>
      <w:r w:rsidR="0021474B" w:rsidRPr="00EC6596">
        <w:rPr>
          <w:sz w:val="18"/>
          <w:szCs w:val="22"/>
          <w:highlight w:val="yellow"/>
        </w:rPr>
        <w:t>g</w:t>
      </w:r>
      <w:proofErr w:type="spellEnd"/>
      <w:r w:rsidR="000D17EE" w:rsidRPr="00EC6596">
        <w:rPr>
          <w:sz w:val="18"/>
          <w:szCs w:val="22"/>
          <w:highlight w:val="yellow"/>
        </w:rPr>
        <w:t xml:space="preserve"> to support people with accessing vital items like groceries and medical supplies].</w:t>
      </w:r>
      <w:r w:rsidR="000D17EE" w:rsidRPr="00EC6596">
        <w:rPr>
          <w:sz w:val="18"/>
          <w:szCs w:val="22"/>
        </w:rPr>
        <w:t xml:space="preserve"> </w:t>
      </w:r>
    </w:p>
    <w:p w14:paraId="4C67F876" w14:textId="0ACCC104" w:rsidR="0046035B" w:rsidRDefault="00D85CDF" w:rsidP="000D17EE">
      <w:pPr>
        <w:rPr>
          <w:sz w:val="18"/>
          <w:szCs w:val="22"/>
        </w:rPr>
      </w:pPr>
      <w:r>
        <w:rPr>
          <w:sz w:val="18"/>
          <w:szCs w:val="22"/>
        </w:rPr>
        <w:t>The Red Shield Appeal typically takes place in Term 2</w:t>
      </w:r>
      <w:r w:rsidR="002C2C0F">
        <w:rPr>
          <w:sz w:val="18"/>
          <w:szCs w:val="22"/>
        </w:rPr>
        <w:t xml:space="preserve">, but your school can be involved year-round. </w:t>
      </w:r>
      <w:r w:rsidR="001E4A53">
        <w:rPr>
          <w:sz w:val="18"/>
          <w:szCs w:val="22"/>
        </w:rPr>
        <w:t>Your s</w:t>
      </w:r>
      <w:r w:rsidR="0096440B">
        <w:rPr>
          <w:sz w:val="18"/>
          <w:szCs w:val="22"/>
        </w:rPr>
        <w:t>chool</w:t>
      </w:r>
      <w:r w:rsidR="003A2AA2">
        <w:rPr>
          <w:sz w:val="18"/>
          <w:szCs w:val="22"/>
        </w:rPr>
        <w:t xml:space="preserve"> can get involved by </w:t>
      </w:r>
      <w:r w:rsidR="00B46E53">
        <w:rPr>
          <w:sz w:val="18"/>
          <w:szCs w:val="22"/>
        </w:rPr>
        <w:t>volunteering at one of our events or supporting ou</w:t>
      </w:r>
      <w:r w:rsidR="00977688">
        <w:rPr>
          <w:sz w:val="18"/>
          <w:szCs w:val="22"/>
        </w:rPr>
        <w:t>r</w:t>
      </w:r>
      <w:r w:rsidR="00B46E53">
        <w:rPr>
          <w:sz w:val="18"/>
          <w:szCs w:val="22"/>
        </w:rPr>
        <w:t xml:space="preserve"> </w:t>
      </w:r>
      <w:r w:rsidR="00B46E53" w:rsidRPr="009837FA">
        <w:rPr>
          <w:sz w:val="18"/>
          <w:szCs w:val="22"/>
          <w:highlight w:val="yellow"/>
        </w:rPr>
        <w:t>[static collecting/doorknock]</w:t>
      </w:r>
      <w:r w:rsidR="00B46E53">
        <w:rPr>
          <w:sz w:val="18"/>
          <w:szCs w:val="22"/>
        </w:rPr>
        <w:t xml:space="preserve"> activities</w:t>
      </w:r>
      <w:r w:rsidR="00256E95">
        <w:rPr>
          <w:sz w:val="18"/>
          <w:szCs w:val="22"/>
        </w:rPr>
        <w:t>;</w:t>
      </w:r>
      <w:r w:rsidR="00B46E53">
        <w:rPr>
          <w:sz w:val="18"/>
          <w:szCs w:val="22"/>
        </w:rPr>
        <w:t xml:space="preserve"> hosting a fundraising sleepout out, BBQ, casual clothes day</w:t>
      </w:r>
      <w:r w:rsidR="00332BF5">
        <w:rPr>
          <w:sz w:val="18"/>
          <w:szCs w:val="22"/>
        </w:rPr>
        <w:t xml:space="preserve"> etc</w:t>
      </w:r>
      <w:r w:rsidR="00256E95">
        <w:rPr>
          <w:sz w:val="18"/>
          <w:szCs w:val="22"/>
        </w:rPr>
        <w:t>;</w:t>
      </w:r>
      <w:r w:rsidR="00B46E53">
        <w:rPr>
          <w:sz w:val="18"/>
          <w:szCs w:val="22"/>
        </w:rPr>
        <w:t xml:space="preserve"> or joining us o</w:t>
      </w:r>
      <w:r w:rsidR="009837FA">
        <w:rPr>
          <w:sz w:val="18"/>
          <w:szCs w:val="22"/>
        </w:rPr>
        <w:t xml:space="preserve">nline and sharing our local fundraising page with the school community. </w:t>
      </w:r>
    </w:p>
    <w:p w14:paraId="07B5A646" w14:textId="09AFEED1" w:rsidR="0029368B" w:rsidRDefault="000F11D4" w:rsidP="000D17EE">
      <w:pPr>
        <w:rPr>
          <w:sz w:val="18"/>
          <w:szCs w:val="22"/>
        </w:rPr>
      </w:pPr>
      <w:r w:rsidRPr="00E854D8">
        <w:rPr>
          <w:b/>
          <w:bCs/>
          <w:sz w:val="18"/>
          <w:szCs w:val="22"/>
        </w:rPr>
        <w:t xml:space="preserve">Would you please </w:t>
      </w:r>
      <w:r w:rsidR="006D1ECE" w:rsidRPr="00E854D8">
        <w:rPr>
          <w:b/>
          <w:bCs/>
          <w:sz w:val="18"/>
          <w:szCs w:val="22"/>
        </w:rPr>
        <w:t>consider</w:t>
      </w:r>
      <w:r w:rsidRPr="00E854D8">
        <w:rPr>
          <w:b/>
          <w:bCs/>
          <w:sz w:val="18"/>
          <w:szCs w:val="22"/>
        </w:rPr>
        <w:t xml:space="preserve"> partnering with us in our mission to su</w:t>
      </w:r>
      <w:r w:rsidR="006D1ECE" w:rsidRPr="00E854D8">
        <w:rPr>
          <w:b/>
          <w:bCs/>
          <w:sz w:val="18"/>
          <w:szCs w:val="22"/>
        </w:rPr>
        <w:t xml:space="preserve">pport the community of </w:t>
      </w:r>
      <w:r w:rsidR="006D1ECE" w:rsidRPr="00256E95">
        <w:rPr>
          <w:b/>
          <w:bCs/>
          <w:sz w:val="18"/>
          <w:szCs w:val="22"/>
          <w:highlight w:val="yellow"/>
        </w:rPr>
        <w:t>[region]</w:t>
      </w:r>
      <w:r w:rsidR="006D1ECE" w:rsidRPr="00E854D8">
        <w:rPr>
          <w:b/>
          <w:bCs/>
          <w:sz w:val="18"/>
          <w:szCs w:val="22"/>
        </w:rPr>
        <w:t xml:space="preserve"> in 2024?</w:t>
      </w:r>
      <w:r w:rsidR="00C768D5">
        <w:rPr>
          <w:b/>
          <w:bCs/>
          <w:sz w:val="18"/>
          <w:szCs w:val="22"/>
        </w:rPr>
        <w:t xml:space="preserve"> </w:t>
      </w:r>
      <w:r w:rsidR="00121C81" w:rsidRPr="004E3AC8">
        <w:rPr>
          <w:sz w:val="18"/>
          <w:szCs w:val="22"/>
        </w:rPr>
        <w:t xml:space="preserve">Please contact me to discuss </w:t>
      </w:r>
      <w:r w:rsidR="004E3AC8">
        <w:rPr>
          <w:sz w:val="18"/>
          <w:szCs w:val="22"/>
        </w:rPr>
        <w:t xml:space="preserve">further </w:t>
      </w:r>
      <w:r w:rsidR="00C820BA" w:rsidRPr="004E3AC8">
        <w:rPr>
          <w:sz w:val="18"/>
          <w:szCs w:val="22"/>
        </w:rPr>
        <w:t>or arrange a meeting</w:t>
      </w:r>
      <w:r w:rsidR="00C820BA">
        <w:rPr>
          <w:b/>
          <w:bCs/>
          <w:sz w:val="18"/>
          <w:szCs w:val="22"/>
        </w:rPr>
        <w:t>.</w:t>
      </w:r>
      <w:r w:rsidR="00186F64">
        <w:rPr>
          <w:sz w:val="18"/>
          <w:szCs w:val="22"/>
        </w:rPr>
        <w:t xml:space="preserve"> I </w:t>
      </w:r>
      <w:r w:rsidR="00AB459E">
        <w:rPr>
          <w:sz w:val="18"/>
          <w:szCs w:val="22"/>
        </w:rPr>
        <w:t>would love</w:t>
      </w:r>
      <w:r w:rsidR="00186F64">
        <w:rPr>
          <w:sz w:val="18"/>
          <w:szCs w:val="22"/>
        </w:rPr>
        <w:t xml:space="preserve"> to chat about how </w:t>
      </w:r>
      <w:r w:rsidR="00186F64" w:rsidRPr="0010533D">
        <w:rPr>
          <w:sz w:val="18"/>
          <w:szCs w:val="22"/>
          <w:highlight w:val="yellow"/>
        </w:rPr>
        <w:t>[SCHOOL NAME]</w:t>
      </w:r>
      <w:r w:rsidR="00186F64">
        <w:rPr>
          <w:sz w:val="18"/>
          <w:szCs w:val="22"/>
        </w:rPr>
        <w:t xml:space="preserve"> can be involved</w:t>
      </w:r>
      <w:r w:rsidR="0029368B">
        <w:rPr>
          <w:sz w:val="18"/>
          <w:szCs w:val="22"/>
        </w:rPr>
        <w:t xml:space="preserve"> as </w:t>
      </w:r>
      <w:r w:rsidR="00186F64">
        <w:rPr>
          <w:sz w:val="18"/>
          <w:szCs w:val="22"/>
        </w:rPr>
        <w:t xml:space="preserve">we want to </w:t>
      </w:r>
      <w:r w:rsidR="00795B8C">
        <w:rPr>
          <w:sz w:val="18"/>
          <w:szCs w:val="22"/>
        </w:rPr>
        <w:t xml:space="preserve">create an </w:t>
      </w:r>
      <w:proofErr w:type="gramStart"/>
      <w:r w:rsidR="00795B8C">
        <w:rPr>
          <w:sz w:val="18"/>
          <w:szCs w:val="22"/>
        </w:rPr>
        <w:t>opportunit</w:t>
      </w:r>
      <w:r w:rsidR="00E854D8">
        <w:rPr>
          <w:sz w:val="18"/>
          <w:szCs w:val="22"/>
        </w:rPr>
        <w:t>ies</w:t>
      </w:r>
      <w:proofErr w:type="gramEnd"/>
      <w:r w:rsidR="00795B8C">
        <w:rPr>
          <w:sz w:val="18"/>
          <w:szCs w:val="22"/>
        </w:rPr>
        <w:t xml:space="preserve"> that feel</w:t>
      </w:r>
      <w:r w:rsidR="007A6670">
        <w:rPr>
          <w:sz w:val="18"/>
          <w:szCs w:val="22"/>
        </w:rPr>
        <w:t xml:space="preserve"> </w:t>
      </w:r>
      <w:r w:rsidR="00795B8C">
        <w:rPr>
          <w:sz w:val="18"/>
          <w:szCs w:val="22"/>
        </w:rPr>
        <w:t xml:space="preserve">meaningful to your students. </w:t>
      </w:r>
      <w:r w:rsidR="00070368">
        <w:rPr>
          <w:sz w:val="18"/>
          <w:szCs w:val="22"/>
        </w:rPr>
        <w:t>Alternatively</w:t>
      </w:r>
      <w:r w:rsidR="004E3AC8">
        <w:rPr>
          <w:sz w:val="18"/>
          <w:szCs w:val="22"/>
        </w:rPr>
        <w:t xml:space="preserve">, you can express interest in working with us via the </w:t>
      </w:r>
      <w:hyperlink r:id="rId11" w:history="1">
        <w:r w:rsidR="004E3AC8" w:rsidRPr="00BF7B7B">
          <w:rPr>
            <w:rStyle w:val="Hyperlink"/>
            <w:sz w:val="18"/>
            <w:szCs w:val="22"/>
          </w:rPr>
          <w:t>Salvos Schools</w:t>
        </w:r>
      </w:hyperlink>
      <w:r w:rsidR="004E3AC8">
        <w:rPr>
          <w:sz w:val="18"/>
          <w:szCs w:val="22"/>
        </w:rPr>
        <w:t xml:space="preserve"> website. </w:t>
      </w:r>
    </w:p>
    <w:p w14:paraId="7D94E3A3" w14:textId="200ECA1A" w:rsidR="003727DB" w:rsidRDefault="00562745" w:rsidP="000D17EE">
      <w:pPr>
        <w:rPr>
          <w:sz w:val="18"/>
          <w:szCs w:val="22"/>
        </w:rPr>
      </w:pPr>
      <w:r>
        <w:rPr>
          <w:sz w:val="18"/>
          <w:szCs w:val="22"/>
        </w:rPr>
        <w:t>W</w:t>
      </w:r>
      <w:r w:rsidR="007A6670">
        <w:rPr>
          <w:sz w:val="18"/>
          <w:szCs w:val="22"/>
        </w:rPr>
        <w:t xml:space="preserve">e will be in touch </w:t>
      </w:r>
      <w:r w:rsidR="0004572A">
        <w:rPr>
          <w:sz w:val="18"/>
          <w:szCs w:val="22"/>
        </w:rPr>
        <w:t>early next year to share more information about our 2024 activities.</w:t>
      </w:r>
      <w:r>
        <w:rPr>
          <w:sz w:val="18"/>
          <w:szCs w:val="22"/>
        </w:rPr>
        <w:t xml:space="preserve"> In the meantime, we welcome you to reach out if we can otherwise provi</w:t>
      </w:r>
      <w:r w:rsidR="00A44977">
        <w:rPr>
          <w:sz w:val="18"/>
          <w:szCs w:val="22"/>
        </w:rPr>
        <w:t xml:space="preserve">de support to your school, or if you’d like to be a part of our </w:t>
      </w:r>
      <w:r w:rsidR="0004572A">
        <w:rPr>
          <w:sz w:val="18"/>
          <w:szCs w:val="22"/>
        </w:rPr>
        <w:t xml:space="preserve"> </w:t>
      </w:r>
      <w:hyperlink r:id="rId12" w:history="1">
        <w:r w:rsidR="0004572A" w:rsidRPr="00E87147">
          <w:rPr>
            <w:rStyle w:val="Hyperlink"/>
            <w:sz w:val="18"/>
            <w:szCs w:val="22"/>
          </w:rPr>
          <w:t xml:space="preserve">Christmas Appeal </w:t>
        </w:r>
        <w:r w:rsidR="00FB3F3E" w:rsidRPr="00E87147">
          <w:rPr>
            <w:rStyle w:val="Hyperlink"/>
            <w:sz w:val="18"/>
            <w:szCs w:val="22"/>
          </w:rPr>
          <w:t>school activities.</w:t>
        </w:r>
      </w:hyperlink>
      <w:r w:rsidR="00E87147">
        <w:rPr>
          <w:sz w:val="18"/>
          <w:szCs w:val="22"/>
        </w:rPr>
        <w:t xml:space="preserve"> </w:t>
      </w:r>
      <w:r w:rsidR="003727DB">
        <w:rPr>
          <w:sz w:val="18"/>
          <w:szCs w:val="22"/>
        </w:rPr>
        <w:t xml:space="preserve">I wish you and the entire </w:t>
      </w:r>
      <w:r w:rsidR="003727DB" w:rsidRPr="00640C89">
        <w:rPr>
          <w:sz w:val="18"/>
          <w:szCs w:val="22"/>
          <w:highlight w:val="yellow"/>
        </w:rPr>
        <w:t>[SCHOOL NAME]</w:t>
      </w:r>
      <w:r w:rsidR="003727DB">
        <w:rPr>
          <w:sz w:val="18"/>
          <w:szCs w:val="22"/>
        </w:rPr>
        <w:t xml:space="preserve"> community the best for Term 4 and the remainder of the year. </w:t>
      </w:r>
    </w:p>
    <w:p w14:paraId="63B548C9" w14:textId="77777777" w:rsidR="003727DB" w:rsidRDefault="00EC6596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 xml:space="preserve">Sincerely, </w:t>
      </w:r>
    </w:p>
    <w:p w14:paraId="45FF71A0" w14:textId="66519B07" w:rsidR="00971F98" w:rsidRPr="00EC6596" w:rsidRDefault="00F76DAF" w:rsidP="000976AC">
      <w:pPr>
        <w:rPr>
          <w:sz w:val="18"/>
          <w:szCs w:val="22"/>
        </w:rPr>
      </w:pPr>
      <w:r w:rsidRPr="00EC6596">
        <w:rPr>
          <w:sz w:val="18"/>
          <w:szCs w:val="22"/>
        </w:rPr>
        <w:t>Name</w:t>
      </w:r>
      <w:r w:rsidR="00BD6B73" w:rsidRPr="00EC6596">
        <w:rPr>
          <w:sz w:val="18"/>
          <w:szCs w:val="22"/>
        </w:rPr>
        <w:t xml:space="preserve"> Surname</w:t>
      </w:r>
      <w:r w:rsidR="002F658B" w:rsidRPr="00EC6596">
        <w:rPr>
          <w:sz w:val="18"/>
          <w:szCs w:val="22"/>
        </w:rPr>
        <w:t>,</w:t>
      </w:r>
      <w:r w:rsidRPr="00EC6596">
        <w:rPr>
          <w:sz w:val="18"/>
          <w:szCs w:val="22"/>
        </w:rPr>
        <w:t xml:space="preserve"> </w:t>
      </w:r>
      <w:r w:rsidR="002F658B" w:rsidRPr="00EC6596">
        <w:rPr>
          <w:sz w:val="18"/>
          <w:szCs w:val="22"/>
        </w:rPr>
        <w:t>R</w:t>
      </w:r>
      <w:r w:rsidR="00BD6B73" w:rsidRPr="00EC6596">
        <w:rPr>
          <w:sz w:val="18"/>
          <w:szCs w:val="22"/>
        </w:rPr>
        <w:t>an</w:t>
      </w:r>
      <w:r w:rsidR="00132ED3">
        <w:rPr>
          <w:sz w:val="18"/>
          <w:szCs w:val="22"/>
        </w:rPr>
        <w:t>k</w:t>
      </w:r>
    </w:p>
    <w:sectPr w:rsidR="00971F98" w:rsidRPr="00EC6596" w:rsidSect="00971F98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FD494" w14:textId="77777777" w:rsidR="00B5548F" w:rsidRDefault="00B5548F" w:rsidP="000976AC">
      <w:r>
        <w:separator/>
      </w:r>
    </w:p>
    <w:p w14:paraId="787B1B7C" w14:textId="77777777" w:rsidR="00B5548F" w:rsidRDefault="00B5548F" w:rsidP="000976AC"/>
  </w:endnote>
  <w:endnote w:type="continuationSeparator" w:id="0">
    <w:p w14:paraId="47F6C98B" w14:textId="77777777" w:rsidR="00B5548F" w:rsidRDefault="00B5548F" w:rsidP="000976AC">
      <w:r>
        <w:continuationSeparator/>
      </w:r>
    </w:p>
    <w:p w14:paraId="619EB85B" w14:textId="77777777" w:rsidR="00B5548F" w:rsidRDefault="00B5548F" w:rsidP="00097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 LT Pro Light">
    <w:altName w:val="Avenir Next LT Pro Light"/>
    <w:charset w:val="00"/>
    <w:family w:val="swiss"/>
    <w:pitch w:val="variable"/>
    <w:sig w:usb0="A00000EF" w:usb1="5000204B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864C" w14:textId="77777777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6DFFC0" w14:textId="77777777" w:rsidR="00971F98" w:rsidRDefault="00971F98" w:rsidP="000976AC">
    <w:pPr>
      <w:pStyle w:val="Footer"/>
    </w:pPr>
  </w:p>
  <w:p w14:paraId="5CF9698D" w14:textId="77777777" w:rsidR="00C63FA8" w:rsidRDefault="00C63FA8" w:rsidP="000976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64772" w14:textId="77777777" w:rsidR="00971F98" w:rsidRPr="00971F98" w:rsidRDefault="00627D81" w:rsidP="000976AC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="00971F98" w:rsidRP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14:paraId="7ACFD3E0" w14:textId="77777777" w:rsidR="00971F98" w:rsidRDefault="00971F98" w:rsidP="000976AC">
    <w:pPr>
      <w:pStyle w:val="Footer"/>
    </w:pPr>
  </w:p>
  <w:p w14:paraId="12003522" w14:textId="77777777" w:rsidR="00C63FA8" w:rsidRDefault="00C63FA8" w:rsidP="000976A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E02E" w14:textId="77777777" w:rsidR="009C657E" w:rsidRPr="00651B5C" w:rsidRDefault="00241BB6" w:rsidP="000976AC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0009300" wp14:editId="61145D63">
          <wp:simplePos x="0" y="0"/>
          <wp:positionH relativeFrom="column">
            <wp:posOffset>-906816</wp:posOffset>
          </wp:positionH>
          <wp:positionV relativeFrom="page">
            <wp:posOffset>9257211</wp:posOffset>
          </wp:positionV>
          <wp:extent cx="7551067" cy="1419394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067" cy="14193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22E29" w14:textId="77777777" w:rsidR="00B5548F" w:rsidRDefault="00B5548F" w:rsidP="000976AC">
      <w:r>
        <w:separator/>
      </w:r>
    </w:p>
    <w:p w14:paraId="7F31B3D5" w14:textId="77777777" w:rsidR="00B5548F" w:rsidRDefault="00B5548F" w:rsidP="000976AC"/>
  </w:footnote>
  <w:footnote w:type="continuationSeparator" w:id="0">
    <w:p w14:paraId="3F4149F2" w14:textId="77777777" w:rsidR="00B5548F" w:rsidRDefault="00B5548F" w:rsidP="000976AC">
      <w:r>
        <w:continuationSeparator/>
      </w:r>
    </w:p>
    <w:p w14:paraId="46BEA095" w14:textId="77777777" w:rsidR="00B5548F" w:rsidRDefault="00B5548F" w:rsidP="00097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D9011" w14:textId="77777777" w:rsidR="009C657E" w:rsidRPr="00971F98" w:rsidRDefault="009C657E" w:rsidP="000976AC">
    <w:pPr>
      <w:pStyle w:val="Header"/>
    </w:pPr>
    <w:r w:rsidRPr="00971F98">
      <w:t xml:space="preserve"> </w:t>
    </w:r>
  </w:p>
  <w:p w14:paraId="6F3CE9DD" w14:textId="77777777" w:rsidR="00C63FA8" w:rsidRDefault="00C63FA8" w:rsidP="000976A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E15FA" w14:textId="77777777" w:rsidR="00971F98" w:rsidRPr="000976AC" w:rsidRDefault="00205EC4" w:rsidP="000976AC">
    <w:pPr>
      <w:pStyle w:val="Heading1"/>
    </w:pPr>
    <w:r>
      <w:drawing>
        <wp:anchor distT="0" distB="0" distL="114300" distR="114300" simplePos="0" relativeHeight="251659264" behindDoc="0" locked="0" layoutInCell="1" allowOverlap="1" wp14:anchorId="042494AF" wp14:editId="0A68C2A9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" name="Picture 1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="00971F98" w:rsidRPr="000976AC">
      <w:t>The Salvation Army Australia Territory</w:t>
    </w:r>
  </w:p>
  <w:p w14:paraId="44EDF70E" w14:textId="77777777" w:rsidR="00971F98" w:rsidRPr="00462C43" w:rsidRDefault="00971F98" w:rsidP="000976AC">
    <w:pPr>
      <w:pStyle w:val="Title"/>
      <w:rPr>
        <w:highlight w:val="yellow"/>
      </w:rPr>
    </w:pPr>
    <w:r>
      <w:rPr>
        <w:caps/>
        <w:color w:val="E53241" w:themeColor="accent1"/>
        <w:sz w:val="14"/>
      </w:rPr>
      <w:tab/>
    </w:r>
    <w:r>
      <w:rPr>
        <w:caps/>
        <w:color w:val="E53241" w:themeColor="accent1"/>
        <w:sz w:val="14"/>
      </w:rPr>
      <w:tab/>
    </w:r>
    <w:r w:rsidR="006A1FA6" w:rsidRPr="00462C43">
      <w:rPr>
        <w:highlight w:val="yellow"/>
      </w:rPr>
      <w:t>Service/Corps/Department   Division</w:t>
    </w:r>
  </w:p>
  <w:p w14:paraId="782BA8D4" w14:textId="77777777" w:rsidR="00971F98" w:rsidRPr="00462C43" w:rsidRDefault="006A1FA6" w:rsidP="000976AC">
    <w:pPr>
      <w:pStyle w:val="NoSpacing"/>
      <w:rPr>
        <w:highlight w:val="yellow"/>
      </w:rPr>
    </w:pPr>
    <w:r w:rsidRPr="00462C43">
      <w:rPr>
        <w:highlight w:val="yellow"/>
      </w:rPr>
      <w:t>Street Address</w:t>
    </w:r>
    <w:r w:rsidR="00971F98" w:rsidRPr="00462C43">
      <w:rPr>
        <w:highlight w:val="yellow"/>
      </w:rPr>
      <w:t xml:space="preserve">, </w:t>
    </w:r>
    <w:r w:rsidRPr="00462C43">
      <w:rPr>
        <w:highlight w:val="yellow"/>
      </w:rPr>
      <w:t>Suburb/Town</w:t>
    </w:r>
    <w:r w:rsidR="00971F98" w:rsidRPr="00462C43">
      <w:rPr>
        <w:highlight w:val="yellow"/>
      </w:rPr>
      <w:t xml:space="preserve">, </w:t>
    </w:r>
    <w:r w:rsidRPr="00462C43">
      <w:rPr>
        <w:highlight w:val="yellow"/>
      </w:rPr>
      <w:t>State XXXX</w:t>
    </w:r>
  </w:p>
  <w:p w14:paraId="3DF8B790" w14:textId="77777777" w:rsidR="00971F98" w:rsidRPr="00462C43" w:rsidRDefault="00971F98" w:rsidP="000976AC">
    <w:pPr>
      <w:pStyle w:val="NoSpacing"/>
      <w:rPr>
        <w:highlight w:val="yellow"/>
      </w:rPr>
    </w:pPr>
    <w:r w:rsidRPr="00462C43">
      <w:rPr>
        <w:highlight w:val="yellow"/>
      </w:rPr>
      <w:t xml:space="preserve">PO Box </w:t>
    </w:r>
    <w:r w:rsidR="006A1FA6" w:rsidRPr="00462C43">
      <w:rPr>
        <w:highlight w:val="yellow"/>
      </w:rPr>
      <w:t>XXX</w:t>
    </w:r>
    <w:r w:rsidRPr="00462C43">
      <w:rPr>
        <w:highlight w:val="yellow"/>
      </w:rPr>
      <w:t xml:space="preserve">, </w:t>
    </w:r>
    <w:r w:rsidR="006A1FA6" w:rsidRPr="00462C43">
      <w:rPr>
        <w:highlight w:val="yellow"/>
      </w:rPr>
      <w:t>Suburb/Town, State XXXX</w:t>
    </w:r>
    <w:r w:rsidR="007514A3" w:rsidRPr="00462C43">
      <w:rPr>
        <w:highlight w:val="yellow"/>
      </w:rPr>
      <w:br/>
    </w:r>
  </w:p>
  <w:p w14:paraId="09A6F48B" w14:textId="77777777" w:rsidR="00971F98" w:rsidRPr="007514A3" w:rsidRDefault="00971F98" w:rsidP="000976AC">
    <w:pPr>
      <w:pStyle w:val="NoSpacing"/>
    </w:pPr>
    <w:r w:rsidRPr="00462C43">
      <w:rPr>
        <w:b/>
        <w:bCs/>
        <w:color w:val="E53241" w:themeColor="accent1"/>
        <w:highlight w:val="yellow"/>
      </w:rPr>
      <w:t>P</w:t>
    </w:r>
    <w:r w:rsidRPr="00462C43">
      <w:rPr>
        <w:highlight w:val="yellow"/>
      </w:rPr>
      <w:t xml:space="preserve"> 0</w:t>
    </w:r>
    <w:r w:rsidR="006A1FA6" w:rsidRPr="00462C43">
      <w:rPr>
        <w:highlight w:val="yellow"/>
      </w:rPr>
      <w:t>X</w:t>
    </w:r>
    <w:r w:rsidRPr="00462C43">
      <w:rPr>
        <w:highlight w:val="yellow"/>
      </w:rPr>
      <w:t xml:space="preserve"> </w:t>
    </w:r>
    <w:r w:rsidR="006A1FA6" w:rsidRPr="00462C43">
      <w:rPr>
        <w:highlight w:val="yellow"/>
      </w:rPr>
      <w:t>XXXX</w:t>
    </w:r>
    <w:r w:rsidRPr="00462C43">
      <w:rPr>
        <w:highlight w:val="yellow"/>
      </w:rPr>
      <w:t xml:space="preserve"> </w:t>
    </w:r>
    <w:proofErr w:type="spellStart"/>
    <w:r w:rsidR="006A1FA6" w:rsidRPr="00462C43">
      <w:rPr>
        <w:highlight w:val="yellow"/>
      </w:rPr>
      <w:t>XXXX</w:t>
    </w:r>
    <w:proofErr w:type="spellEnd"/>
    <w:r w:rsidRPr="007514A3">
      <w:t xml:space="preserve">  </w:t>
    </w:r>
  </w:p>
  <w:p w14:paraId="65003B2E" w14:textId="77777777" w:rsidR="00971F98" w:rsidRDefault="00971F98" w:rsidP="00097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3C4338"/>
    <w:multiLevelType w:val="hybridMultilevel"/>
    <w:tmpl w:val="896A102E"/>
    <w:lvl w:ilvl="0" w:tplc="35DA5E34">
      <w:numFmt w:val="bullet"/>
      <w:lvlText w:val="-"/>
      <w:lvlJc w:val="left"/>
      <w:pPr>
        <w:ind w:left="720" w:hanging="360"/>
      </w:pPr>
      <w:rPr>
        <w:rFonts w:ascii="Avenir Next LT Pro Light" w:eastAsiaTheme="minorEastAsia" w:hAnsi="Avenir Next LT Pro Light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921C5"/>
    <w:multiLevelType w:val="hybridMultilevel"/>
    <w:tmpl w:val="761A6508"/>
    <w:lvl w:ilvl="0" w:tplc="35DA5E34">
      <w:numFmt w:val="bullet"/>
      <w:lvlText w:val="-"/>
      <w:lvlJc w:val="left"/>
      <w:pPr>
        <w:ind w:left="720" w:hanging="360"/>
      </w:pPr>
      <w:rPr>
        <w:rFonts w:ascii="Avenir Next LT Pro Light" w:eastAsiaTheme="minorEastAsia" w:hAnsi="Avenir Next LT Pro Light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437780">
    <w:abstractNumId w:val="1"/>
  </w:num>
  <w:num w:numId="2" w16cid:durableId="1978292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48F"/>
    <w:rsid w:val="00003335"/>
    <w:rsid w:val="0001532F"/>
    <w:rsid w:val="0002109E"/>
    <w:rsid w:val="00026F28"/>
    <w:rsid w:val="0004572A"/>
    <w:rsid w:val="00052FB7"/>
    <w:rsid w:val="00065107"/>
    <w:rsid w:val="00070368"/>
    <w:rsid w:val="0008331D"/>
    <w:rsid w:val="00092842"/>
    <w:rsid w:val="000976AC"/>
    <w:rsid w:val="000A1ED9"/>
    <w:rsid w:val="000D17EE"/>
    <w:rsid w:val="000D4D10"/>
    <w:rsid w:val="000F11D4"/>
    <w:rsid w:val="0010533D"/>
    <w:rsid w:val="00107FCA"/>
    <w:rsid w:val="00121C81"/>
    <w:rsid w:val="00132ED3"/>
    <w:rsid w:val="00142572"/>
    <w:rsid w:val="00186F64"/>
    <w:rsid w:val="00194B44"/>
    <w:rsid w:val="00197B18"/>
    <w:rsid w:val="001A6492"/>
    <w:rsid w:val="001A794D"/>
    <w:rsid w:val="001E4A53"/>
    <w:rsid w:val="001F4822"/>
    <w:rsid w:val="00205EC4"/>
    <w:rsid w:val="0021474B"/>
    <w:rsid w:val="00234E83"/>
    <w:rsid w:val="00241BB6"/>
    <w:rsid w:val="00256E95"/>
    <w:rsid w:val="00263651"/>
    <w:rsid w:val="0026754C"/>
    <w:rsid w:val="00276CE4"/>
    <w:rsid w:val="00283C4B"/>
    <w:rsid w:val="0029368B"/>
    <w:rsid w:val="002A0DA1"/>
    <w:rsid w:val="002C29D7"/>
    <w:rsid w:val="002C2C0F"/>
    <w:rsid w:val="002E2C80"/>
    <w:rsid w:val="002E3F6F"/>
    <w:rsid w:val="002E6AF2"/>
    <w:rsid w:val="002F658B"/>
    <w:rsid w:val="003059BA"/>
    <w:rsid w:val="00314FB8"/>
    <w:rsid w:val="00332BF5"/>
    <w:rsid w:val="00364F2A"/>
    <w:rsid w:val="00365919"/>
    <w:rsid w:val="00370178"/>
    <w:rsid w:val="003727DB"/>
    <w:rsid w:val="00376A1C"/>
    <w:rsid w:val="00376C01"/>
    <w:rsid w:val="00384A86"/>
    <w:rsid w:val="00394ACC"/>
    <w:rsid w:val="003A2AA2"/>
    <w:rsid w:val="003D767A"/>
    <w:rsid w:val="003E4E59"/>
    <w:rsid w:val="003E74EB"/>
    <w:rsid w:val="003F0987"/>
    <w:rsid w:val="00440C1D"/>
    <w:rsid w:val="00442197"/>
    <w:rsid w:val="0046035B"/>
    <w:rsid w:val="00462C43"/>
    <w:rsid w:val="00473CC8"/>
    <w:rsid w:val="00487428"/>
    <w:rsid w:val="00490393"/>
    <w:rsid w:val="004951A6"/>
    <w:rsid w:val="004C0691"/>
    <w:rsid w:val="004E3AC8"/>
    <w:rsid w:val="004F421F"/>
    <w:rsid w:val="00503306"/>
    <w:rsid w:val="005147E7"/>
    <w:rsid w:val="00562745"/>
    <w:rsid w:val="00562EF9"/>
    <w:rsid w:val="00590A51"/>
    <w:rsid w:val="005C0A74"/>
    <w:rsid w:val="005F4CF3"/>
    <w:rsid w:val="006137AE"/>
    <w:rsid w:val="00627D81"/>
    <w:rsid w:val="006313A1"/>
    <w:rsid w:val="0063617B"/>
    <w:rsid w:val="00640C89"/>
    <w:rsid w:val="00651B5C"/>
    <w:rsid w:val="00657E78"/>
    <w:rsid w:val="00674134"/>
    <w:rsid w:val="00682E24"/>
    <w:rsid w:val="006A1FA6"/>
    <w:rsid w:val="006D1ECE"/>
    <w:rsid w:val="006D715D"/>
    <w:rsid w:val="006E1782"/>
    <w:rsid w:val="007017F2"/>
    <w:rsid w:val="007120D5"/>
    <w:rsid w:val="00727608"/>
    <w:rsid w:val="00731624"/>
    <w:rsid w:val="007342C4"/>
    <w:rsid w:val="007514A3"/>
    <w:rsid w:val="00764819"/>
    <w:rsid w:val="00765D24"/>
    <w:rsid w:val="00787E5A"/>
    <w:rsid w:val="00795B8C"/>
    <w:rsid w:val="007A6670"/>
    <w:rsid w:val="007B26E1"/>
    <w:rsid w:val="007C2526"/>
    <w:rsid w:val="007C4ABE"/>
    <w:rsid w:val="007E2D6F"/>
    <w:rsid w:val="007F58F3"/>
    <w:rsid w:val="008061A8"/>
    <w:rsid w:val="00823936"/>
    <w:rsid w:val="0082748D"/>
    <w:rsid w:val="0084123F"/>
    <w:rsid w:val="0087550C"/>
    <w:rsid w:val="008B35D6"/>
    <w:rsid w:val="008D7C67"/>
    <w:rsid w:val="008E5A40"/>
    <w:rsid w:val="00924911"/>
    <w:rsid w:val="00935E28"/>
    <w:rsid w:val="00962153"/>
    <w:rsid w:val="0096440B"/>
    <w:rsid w:val="00971F98"/>
    <w:rsid w:val="00977688"/>
    <w:rsid w:val="009806B0"/>
    <w:rsid w:val="00980891"/>
    <w:rsid w:val="00982B10"/>
    <w:rsid w:val="009837FA"/>
    <w:rsid w:val="009869A7"/>
    <w:rsid w:val="009A5320"/>
    <w:rsid w:val="009B27A6"/>
    <w:rsid w:val="009C657E"/>
    <w:rsid w:val="009C7295"/>
    <w:rsid w:val="009F7B99"/>
    <w:rsid w:val="00A12011"/>
    <w:rsid w:val="00A36E18"/>
    <w:rsid w:val="00A44977"/>
    <w:rsid w:val="00A576A2"/>
    <w:rsid w:val="00A6340D"/>
    <w:rsid w:val="00A76759"/>
    <w:rsid w:val="00AB459E"/>
    <w:rsid w:val="00AC04C5"/>
    <w:rsid w:val="00B0245C"/>
    <w:rsid w:val="00B35935"/>
    <w:rsid w:val="00B413E5"/>
    <w:rsid w:val="00B44331"/>
    <w:rsid w:val="00B46E53"/>
    <w:rsid w:val="00B5548F"/>
    <w:rsid w:val="00B56ACA"/>
    <w:rsid w:val="00B74D8A"/>
    <w:rsid w:val="00B76643"/>
    <w:rsid w:val="00BA07A0"/>
    <w:rsid w:val="00BA62DF"/>
    <w:rsid w:val="00BD6B73"/>
    <w:rsid w:val="00BF7B7B"/>
    <w:rsid w:val="00C328AA"/>
    <w:rsid w:val="00C37C79"/>
    <w:rsid w:val="00C37E11"/>
    <w:rsid w:val="00C63FA8"/>
    <w:rsid w:val="00C67315"/>
    <w:rsid w:val="00C768D5"/>
    <w:rsid w:val="00C820BA"/>
    <w:rsid w:val="00CC2673"/>
    <w:rsid w:val="00CD0646"/>
    <w:rsid w:val="00CD6E2A"/>
    <w:rsid w:val="00CE4CE4"/>
    <w:rsid w:val="00CF34D4"/>
    <w:rsid w:val="00CF3FEC"/>
    <w:rsid w:val="00D030DD"/>
    <w:rsid w:val="00D03F8A"/>
    <w:rsid w:val="00D3215E"/>
    <w:rsid w:val="00D84756"/>
    <w:rsid w:val="00D85CDF"/>
    <w:rsid w:val="00D871F9"/>
    <w:rsid w:val="00DA732F"/>
    <w:rsid w:val="00DF2858"/>
    <w:rsid w:val="00E23CF2"/>
    <w:rsid w:val="00E25737"/>
    <w:rsid w:val="00E35854"/>
    <w:rsid w:val="00E6287D"/>
    <w:rsid w:val="00E8304D"/>
    <w:rsid w:val="00E854D8"/>
    <w:rsid w:val="00E87147"/>
    <w:rsid w:val="00E97BE2"/>
    <w:rsid w:val="00EB57D9"/>
    <w:rsid w:val="00EC6596"/>
    <w:rsid w:val="00EE4998"/>
    <w:rsid w:val="00EF39BB"/>
    <w:rsid w:val="00F269BD"/>
    <w:rsid w:val="00F33711"/>
    <w:rsid w:val="00F33D71"/>
    <w:rsid w:val="00F359A7"/>
    <w:rsid w:val="00F612A0"/>
    <w:rsid w:val="00F75FBE"/>
    <w:rsid w:val="00F76DAF"/>
    <w:rsid w:val="00F8462E"/>
    <w:rsid w:val="00FB3F3E"/>
    <w:rsid w:val="00FD4A6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EC907"/>
  <w15:docId w15:val="{387E743D-FC0A-4592-AB8D-B587981B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paragraph" w:styleId="ListParagraph">
    <w:name w:val="List Paragraph"/>
    <w:basedOn w:val="Normal"/>
    <w:rsid w:val="0001532F"/>
    <w:pPr>
      <w:ind w:left="720"/>
      <w:contextualSpacing/>
    </w:pPr>
  </w:style>
  <w:style w:type="character" w:styleId="Hyperlink">
    <w:name w:val="Hyperlink"/>
    <w:basedOn w:val="DefaultParagraphFont"/>
    <w:unhideWhenUsed/>
    <w:rsid w:val="00E87147"/>
    <w:rPr>
      <w:color w:val="0085E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1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lvationarmy.org.au/christmas/get-involved-this-christmas/schools/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lvationarmy.org.au/salvos-schools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Davidson\Downloads\TSA_Letterhead_0823.dotx" TargetMode="Externa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6F83DD6F36C41ACDC097D9FB2FED0" ma:contentTypeVersion="8" ma:contentTypeDescription="Create a new document." ma:contentTypeScope="" ma:versionID="770c7081c53a0257f1614fcfd6de22e3">
  <xsd:schema xmlns:xsd="http://www.w3.org/2001/XMLSchema" xmlns:xs="http://www.w3.org/2001/XMLSchema" xmlns:p="http://schemas.microsoft.com/office/2006/metadata/properties" xmlns:ns2="bf93d8ec-9c72-4f50-9538-6e73c7622e3d" xmlns:ns3="cab319f5-9cc7-4755-a8c4-a26efae7ab33" targetNamespace="http://schemas.microsoft.com/office/2006/metadata/properties" ma:root="true" ma:fieldsID="12a960f073b6d2ee0234dfb9feab1797" ns2:_="" ns3:_="">
    <xsd:import namespace="bf93d8ec-9c72-4f50-9538-6e73c7622e3d"/>
    <xsd:import namespace="cab319f5-9cc7-4755-a8c4-a26efae7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3d8ec-9c72-4f50-9538-6e73c762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19f5-9cc7-4755-a8c4-a26efae7ab3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CDD252-154F-46C4-9643-0B03243459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3d8ec-9c72-4f50-9538-6e73c7622e3d"/>
    <ds:schemaRef ds:uri="cab319f5-9cc7-4755-a8c4-a26efae7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TSA_Letterhead_0823</Template>
  <TotalTime>176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Davidson</dc:creator>
  <cp:keywords/>
  <dc:description/>
  <cp:lastModifiedBy>Grace Davidson</cp:lastModifiedBy>
  <cp:revision>29</cp:revision>
  <cp:lastPrinted>2020-09-15T05:34:00Z</cp:lastPrinted>
  <dcterms:created xsi:type="dcterms:W3CDTF">2023-09-06T07:03:00Z</dcterms:created>
  <dcterms:modified xsi:type="dcterms:W3CDTF">2023-09-12T05:59:00Z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