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D07E4" w14:textId="0682615B" w:rsidR="006C56A3" w:rsidRPr="003A2461" w:rsidRDefault="006C56A3" w:rsidP="00734E3E">
      <w:pPr>
        <w:spacing w:before="0" w:after="0" w:line="240" w:lineRule="auto"/>
        <w:rPr>
          <w:color w:val="FF0000"/>
          <w:sz w:val="16"/>
          <w:szCs w:val="16"/>
        </w:rPr>
      </w:pPr>
      <w:r w:rsidRPr="003A2461">
        <w:rPr>
          <w:color w:val="FF0000"/>
          <w:sz w:val="16"/>
          <w:szCs w:val="16"/>
        </w:rPr>
        <w:t>[</w:t>
      </w:r>
      <w:r w:rsidR="00656DB5" w:rsidRPr="003A2461">
        <w:rPr>
          <w:color w:val="FF0000"/>
          <w:sz w:val="16"/>
          <w:szCs w:val="16"/>
        </w:rPr>
        <w:t xml:space="preserve">Delete this note: </w:t>
      </w:r>
      <w:r w:rsidRPr="003A2461">
        <w:rPr>
          <w:color w:val="FF0000"/>
          <w:sz w:val="16"/>
          <w:szCs w:val="16"/>
        </w:rPr>
        <w:t xml:space="preserve">If sending this letter via email and only to </w:t>
      </w:r>
      <w:proofErr w:type="spellStart"/>
      <w:r w:rsidRPr="003A2461">
        <w:rPr>
          <w:color w:val="FF0000"/>
          <w:sz w:val="16"/>
          <w:szCs w:val="16"/>
        </w:rPr>
        <w:t>reeption</w:t>
      </w:r>
      <w:proofErr w:type="spellEnd"/>
      <w:r w:rsidRPr="003A2461">
        <w:rPr>
          <w:color w:val="FF0000"/>
          <w:sz w:val="16"/>
          <w:szCs w:val="16"/>
        </w:rPr>
        <w:t xml:space="preserve"> email address, </w:t>
      </w:r>
      <w:r w:rsidR="00DA2403" w:rsidRPr="003A2461">
        <w:rPr>
          <w:color w:val="FF0000"/>
          <w:sz w:val="16"/>
          <w:szCs w:val="16"/>
        </w:rPr>
        <w:t xml:space="preserve">make a note at the </w:t>
      </w:r>
      <w:r w:rsidR="00D4692D" w:rsidRPr="003A2461">
        <w:rPr>
          <w:color w:val="FF0000"/>
          <w:sz w:val="16"/>
          <w:szCs w:val="16"/>
        </w:rPr>
        <w:t xml:space="preserve">top of your email for the Reception Team to forward to one of the following contacts: </w:t>
      </w:r>
      <w:r w:rsidRPr="003A2461">
        <w:rPr>
          <w:color w:val="FF0000"/>
          <w:sz w:val="16"/>
          <w:szCs w:val="16"/>
        </w:rPr>
        <w:t>Principal, Assistant Principal, Wellbeing Lead, Heads of Year Level, Community Engagement Coordinators, Fundraising committees or SRC.</w:t>
      </w:r>
      <w:r w:rsidR="00EF064B" w:rsidRPr="003A2461">
        <w:rPr>
          <w:color w:val="FF0000"/>
          <w:sz w:val="16"/>
          <w:szCs w:val="16"/>
        </w:rPr>
        <w:t xml:space="preserve"> </w:t>
      </w:r>
      <w:proofErr w:type="spellStart"/>
      <w:r w:rsidR="00EF064B" w:rsidRPr="003A2461">
        <w:rPr>
          <w:color w:val="FF0000"/>
          <w:sz w:val="16"/>
          <w:szCs w:val="16"/>
        </w:rPr>
        <w:t>Eg.</w:t>
      </w:r>
      <w:proofErr w:type="spellEnd"/>
      <w:r w:rsidR="00656DB5" w:rsidRPr="003A2461">
        <w:rPr>
          <w:color w:val="FF0000"/>
          <w:sz w:val="16"/>
          <w:szCs w:val="16"/>
        </w:rPr>
        <w:t xml:space="preserve"> </w:t>
      </w:r>
      <w:r w:rsidR="00EF064B" w:rsidRPr="003A2461">
        <w:rPr>
          <w:color w:val="FF0000"/>
          <w:sz w:val="16"/>
          <w:szCs w:val="16"/>
        </w:rPr>
        <w:t>**Please forward to Principal**</w:t>
      </w:r>
      <w:r w:rsidRPr="003A2461">
        <w:rPr>
          <w:color w:val="FF0000"/>
          <w:sz w:val="16"/>
          <w:szCs w:val="16"/>
        </w:rPr>
        <w:t>]</w:t>
      </w:r>
    </w:p>
    <w:p w14:paraId="6B187A00" w14:textId="77777777" w:rsidR="00DE6764" w:rsidRPr="003A2461" w:rsidRDefault="00DE6764" w:rsidP="00734E3E">
      <w:pPr>
        <w:spacing w:before="0" w:after="0" w:line="240" w:lineRule="auto"/>
        <w:rPr>
          <w:color w:val="FF0000"/>
          <w:sz w:val="16"/>
          <w:szCs w:val="16"/>
        </w:rPr>
      </w:pPr>
    </w:p>
    <w:p w14:paraId="0868657A" w14:textId="1C04EBDA" w:rsidR="00DE6764" w:rsidRPr="003A2461" w:rsidRDefault="00DE6764" w:rsidP="00734E3E">
      <w:pPr>
        <w:spacing w:before="0" w:after="0" w:line="240" w:lineRule="auto"/>
        <w:rPr>
          <w:color w:val="FF0000"/>
          <w:sz w:val="16"/>
          <w:szCs w:val="16"/>
        </w:rPr>
      </w:pPr>
      <w:r w:rsidRPr="003A2461">
        <w:rPr>
          <w:color w:val="FF0000"/>
          <w:sz w:val="16"/>
          <w:szCs w:val="16"/>
        </w:rPr>
        <w:t xml:space="preserve">Remove any text in red where not applicable. Change text to black if </w:t>
      </w:r>
      <w:r w:rsidR="003A2461" w:rsidRPr="003A2461">
        <w:rPr>
          <w:color w:val="FF0000"/>
          <w:sz w:val="16"/>
          <w:szCs w:val="16"/>
        </w:rPr>
        <w:t xml:space="preserve">required. </w:t>
      </w:r>
    </w:p>
    <w:p w14:paraId="6E706DFD" w14:textId="138E7875" w:rsidR="002374CC" w:rsidRPr="004E37BF" w:rsidRDefault="002374CC" w:rsidP="003A2461">
      <w:pPr>
        <w:spacing w:after="0" w:line="240" w:lineRule="auto"/>
        <w:rPr>
          <w:sz w:val="18"/>
          <w:szCs w:val="18"/>
        </w:rPr>
      </w:pPr>
      <w:r w:rsidRPr="004E37BF">
        <w:rPr>
          <w:sz w:val="18"/>
          <w:szCs w:val="18"/>
        </w:rPr>
        <w:t>Dear</w:t>
      </w:r>
      <w:r w:rsidR="002F770B">
        <w:rPr>
          <w:sz w:val="18"/>
          <w:szCs w:val="18"/>
        </w:rPr>
        <w:t xml:space="preserve"> </w:t>
      </w:r>
      <w:r w:rsidR="002F770B" w:rsidRPr="002F770B">
        <w:rPr>
          <w:sz w:val="18"/>
          <w:szCs w:val="18"/>
          <w:highlight w:val="green"/>
        </w:rPr>
        <w:fldChar w:fldCharType="begin"/>
      </w:r>
      <w:r w:rsidR="002F770B" w:rsidRPr="002F770B">
        <w:rPr>
          <w:sz w:val="18"/>
          <w:szCs w:val="18"/>
          <w:highlight w:val="green"/>
        </w:rPr>
        <w:instrText xml:space="preserve"> MERGEFIELD School_Name </w:instrText>
      </w:r>
      <w:r w:rsidR="002F770B" w:rsidRPr="002F770B">
        <w:rPr>
          <w:sz w:val="18"/>
          <w:szCs w:val="18"/>
          <w:highlight w:val="green"/>
        </w:rPr>
        <w:fldChar w:fldCharType="separate"/>
      </w:r>
      <w:r w:rsidR="008B15E3">
        <w:rPr>
          <w:noProof/>
          <w:sz w:val="18"/>
          <w:szCs w:val="18"/>
          <w:highlight w:val="green"/>
        </w:rPr>
        <w:t>«School_Name»</w:t>
      </w:r>
      <w:r w:rsidR="002F770B" w:rsidRPr="002F770B">
        <w:rPr>
          <w:sz w:val="18"/>
          <w:szCs w:val="18"/>
          <w:highlight w:val="green"/>
        </w:rPr>
        <w:fldChar w:fldCharType="end"/>
      </w:r>
      <w:r w:rsidR="008B4887" w:rsidRPr="002F770B">
        <w:rPr>
          <w:sz w:val="18"/>
          <w:szCs w:val="18"/>
          <w:highlight w:val="green"/>
        </w:rPr>
        <w:t>,</w:t>
      </w:r>
      <w:r w:rsidR="008B4887">
        <w:rPr>
          <w:sz w:val="18"/>
          <w:szCs w:val="18"/>
        </w:rPr>
        <w:t xml:space="preserve"> </w:t>
      </w:r>
    </w:p>
    <w:p w14:paraId="5215ED2D" w14:textId="77777777" w:rsidR="00F93D90" w:rsidRPr="004E37BF" w:rsidRDefault="00F93D90" w:rsidP="003A2461">
      <w:pPr>
        <w:spacing w:after="0" w:line="240" w:lineRule="auto"/>
        <w:rPr>
          <w:sz w:val="18"/>
          <w:szCs w:val="18"/>
        </w:rPr>
      </w:pPr>
    </w:p>
    <w:p w14:paraId="63B3357F" w14:textId="3AEB860E" w:rsidR="008B2D46" w:rsidRDefault="002374CC" w:rsidP="003A2461">
      <w:pPr>
        <w:spacing w:before="0" w:after="0" w:line="240" w:lineRule="auto"/>
        <w:rPr>
          <w:sz w:val="18"/>
          <w:szCs w:val="18"/>
        </w:rPr>
      </w:pPr>
      <w:r w:rsidRPr="004E37BF">
        <w:rPr>
          <w:sz w:val="18"/>
          <w:szCs w:val="18"/>
        </w:rPr>
        <w:t xml:space="preserve">I write to you on behalf of </w:t>
      </w:r>
      <w:r w:rsidRPr="004E37BF">
        <w:rPr>
          <w:sz w:val="18"/>
          <w:szCs w:val="18"/>
          <w:highlight w:val="yellow"/>
        </w:rPr>
        <w:t>[Salvos Name].</w:t>
      </w:r>
      <w:r w:rsidRPr="004E37BF">
        <w:rPr>
          <w:sz w:val="18"/>
          <w:szCs w:val="18"/>
        </w:rPr>
        <w:t xml:space="preserve"> Our Salvation Army expression provides local social and community services to those in </w:t>
      </w:r>
      <w:r w:rsidRPr="004E37BF">
        <w:rPr>
          <w:sz w:val="18"/>
          <w:szCs w:val="18"/>
          <w:highlight w:val="yellow"/>
        </w:rPr>
        <w:t>[region].</w:t>
      </w:r>
      <w:r w:rsidRPr="004E37BF">
        <w:rPr>
          <w:sz w:val="18"/>
          <w:szCs w:val="18"/>
        </w:rPr>
        <w:t xml:space="preserve"> I am writing to you with a warm invitation for</w:t>
      </w:r>
      <w:r w:rsidR="008B4887">
        <w:rPr>
          <w:sz w:val="18"/>
          <w:szCs w:val="18"/>
        </w:rPr>
        <w:t xml:space="preserve"> </w:t>
      </w:r>
      <w:r w:rsidR="002F770B" w:rsidRPr="002F770B">
        <w:rPr>
          <w:sz w:val="18"/>
          <w:szCs w:val="18"/>
          <w:highlight w:val="green"/>
        </w:rPr>
        <w:fldChar w:fldCharType="begin"/>
      </w:r>
      <w:r w:rsidR="002F770B" w:rsidRPr="002F770B">
        <w:rPr>
          <w:sz w:val="18"/>
          <w:szCs w:val="18"/>
          <w:highlight w:val="green"/>
        </w:rPr>
        <w:instrText xml:space="preserve"> MERGEFIELD School_Name </w:instrText>
      </w:r>
      <w:r w:rsidR="002F770B" w:rsidRPr="002F770B">
        <w:rPr>
          <w:sz w:val="18"/>
          <w:szCs w:val="18"/>
          <w:highlight w:val="green"/>
        </w:rPr>
        <w:fldChar w:fldCharType="separate"/>
      </w:r>
      <w:r w:rsidR="008B15E3">
        <w:rPr>
          <w:noProof/>
          <w:sz w:val="18"/>
          <w:szCs w:val="18"/>
          <w:highlight w:val="green"/>
        </w:rPr>
        <w:t>«School_Name»</w:t>
      </w:r>
      <w:r w:rsidR="002F770B" w:rsidRPr="002F770B">
        <w:rPr>
          <w:sz w:val="18"/>
          <w:szCs w:val="18"/>
          <w:highlight w:val="green"/>
        </w:rPr>
        <w:fldChar w:fldCharType="end"/>
      </w:r>
      <w:r w:rsidR="008B4887">
        <w:rPr>
          <w:sz w:val="18"/>
          <w:szCs w:val="18"/>
        </w:rPr>
        <w:t xml:space="preserve"> </w:t>
      </w:r>
      <w:r w:rsidRPr="004E37BF">
        <w:rPr>
          <w:sz w:val="18"/>
          <w:szCs w:val="18"/>
        </w:rPr>
        <w:t xml:space="preserve">to partner with us </w:t>
      </w:r>
      <w:r w:rsidR="00412261" w:rsidRPr="004E37BF">
        <w:rPr>
          <w:sz w:val="18"/>
          <w:szCs w:val="18"/>
        </w:rPr>
        <w:t>in 202</w:t>
      </w:r>
      <w:r w:rsidR="008421A9">
        <w:rPr>
          <w:sz w:val="18"/>
          <w:szCs w:val="18"/>
        </w:rPr>
        <w:t>6</w:t>
      </w:r>
      <w:r w:rsidR="00412261" w:rsidRPr="004E37BF">
        <w:rPr>
          <w:sz w:val="18"/>
          <w:szCs w:val="18"/>
        </w:rPr>
        <w:t>.</w:t>
      </w:r>
      <w:r w:rsidRPr="004E37BF">
        <w:rPr>
          <w:sz w:val="18"/>
          <w:szCs w:val="18"/>
        </w:rPr>
        <w:t xml:space="preserve"> </w:t>
      </w:r>
      <w:r w:rsidR="00656DB5" w:rsidRPr="00656DB5">
        <w:rPr>
          <w:color w:val="FF0000"/>
          <w:sz w:val="18"/>
          <w:szCs w:val="18"/>
        </w:rPr>
        <w:t xml:space="preserve">[Remove if not applicable: Thank you for your support of The Red Shield Appeal in 2025]. </w:t>
      </w:r>
      <w:r w:rsidR="00656DB5">
        <w:rPr>
          <w:sz w:val="18"/>
          <w:szCs w:val="18"/>
        </w:rPr>
        <w:t>Next year, w</w:t>
      </w:r>
      <w:r w:rsidRPr="004E37BF">
        <w:rPr>
          <w:sz w:val="18"/>
          <w:szCs w:val="18"/>
        </w:rPr>
        <w:t xml:space="preserve">e have a range of opportunities for students to take part in some of our local </w:t>
      </w:r>
      <w:proofErr w:type="gramStart"/>
      <w:r w:rsidRPr="004E37BF">
        <w:rPr>
          <w:sz w:val="18"/>
          <w:szCs w:val="18"/>
        </w:rPr>
        <w:t>initiatives</w:t>
      </w:r>
      <w:proofErr w:type="gramEnd"/>
      <w:r w:rsidRPr="004E37BF">
        <w:rPr>
          <w:sz w:val="18"/>
          <w:szCs w:val="18"/>
        </w:rPr>
        <w:t xml:space="preserve"> and we would also like to offer our support to your school community.</w:t>
      </w:r>
      <w:r w:rsidR="00B9772E" w:rsidRPr="004E37BF">
        <w:rPr>
          <w:sz w:val="18"/>
          <w:szCs w:val="18"/>
        </w:rPr>
        <w:t xml:space="preserve"> Please, reach out to us to discuss how we might be able to come alongside your school</w:t>
      </w:r>
      <w:r w:rsidR="00BD1EA6">
        <w:rPr>
          <w:sz w:val="18"/>
          <w:szCs w:val="18"/>
        </w:rPr>
        <w:t xml:space="preserve"> for community engagement</w:t>
      </w:r>
      <w:r w:rsidR="000C2C4B">
        <w:rPr>
          <w:sz w:val="18"/>
          <w:szCs w:val="18"/>
        </w:rPr>
        <w:t xml:space="preserve"> and service-learning</w:t>
      </w:r>
      <w:r w:rsidR="00BD1EA6">
        <w:rPr>
          <w:sz w:val="18"/>
          <w:szCs w:val="18"/>
        </w:rPr>
        <w:t xml:space="preserve"> opportunities</w:t>
      </w:r>
      <w:r w:rsidR="00B37352">
        <w:rPr>
          <w:sz w:val="18"/>
          <w:szCs w:val="18"/>
        </w:rPr>
        <w:t xml:space="preserve"> or </w:t>
      </w:r>
      <w:r w:rsidR="002879F9">
        <w:rPr>
          <w:sz w:val="18"/>
          <w:szCs w:val="18"/>
        </w:rPr>
        <w:t xml:space="preserve">to </w:t>
      </w:r>
      <w:r w:rsidR="00B37352">
        <w:rPr>
          <w:sz w:val="18"/>
          <w:szCs w:val="18"/>
        </w:rPr>
        <w:t xml:space="preserve">support to your families. </w:t>
      </w:r>
    </w:p>
    <w:p w14:paraId="0951413D" w14:textId="70B1CCF2" w:rsidR="008B2D46" w:rsidRPr="008B2D46" w:rsidRDefault="008B2D46" w:rsidP="003A2461">
      <w:pPr>
        <w:spacing w:after="0" w:line="240" w:lineRule="auto"/>
        <w:rPr>
          <w:sz w:val="18"/>
          <w:szCs w:val="18"/>
        </w:rPr>
      </w:pPr>
      <w:r w:rsidRPr="008B2D46">
        <w:rPr>
          <w:sz w:val="18"/>
          <w:szCs w:val="18"/>
        </w:rPr>
        <w:t xml:space="preserve">Across </w:t>
      </w:r>
      <w:r w:rsidRPr="008B2D46">
        <w:rPr>
          <w:sz w:val="18"/>
          <w:szCs w:val="18"/>
          <w:highlight w:val="yellow"/>
        </w:rPr>
        <w:t>[region],</w:t>
      </w:r>
      <w:r w:rsidRPr="008B2D46">
        <w:rPr>
          <w:sz w:val="18"/>
          <w:szCs w:val="18"/>
        </w:rPr>
        <w:t xml:space="preserve"> </w:t>
      </w:r>
      <w:r>
        <w:rPr>
          <w:sz w:val="18"/>
          <w:szCs w:val="18"/>
        </w:rPr>
        <w:t>m</w:t>
      </w:r>
      <w:r w:rsidR="001336A6">
        <w:rPr>
          <w:sz w:val="18"/>
          <w:szCs w:val="18"/>
        </w:rPr>
        <w:t xml:space="preserve">any people </w:t>
      </w:r>
      <w:r w:rsidRPr="008B2D46">
        <w:rPr>
          <w:sz w:val="18"/>
          <w:szCs w:val="18"/>
        </w:rPr>
        <w:t>are facing increasing financial strain, and [</w:t>
      </w:r>
      <w:r w:rsidRPr="008B2D46">
        <w:rPr>
          <w:sz w:val="18"/>
          <w:szCs w:val="18"/>
          <w:highlight w:val="yellow"/>
        </w:rPr>
        <w:t>Salvos Name</w:t>
      </w:r>
      <w:r w:rsidRPr="008B2D46">
        <w:rPr>
          <w:sz w:val="18"/>
          <w:szCs w:val="18"/>
        </w:rPr>
        <w:t xml:space="preserve">] is responding to a growing call for help. We’ve significantly expanded our support </w:t>
      </w:r>
      <w:r w:rsidRPr="008B2D46">
        <w:rPr>
          <w:sz w:val="18"/>
          <w:szCs w:val="18"/>
          <w:highlight w:val="yellow"/>
        </w:rPr>
        <w:t>services</w:t>
      </w:r>
      <w:r w:rsidR="00F06FD6" w:rsidRPr="00F06FD6">
        <w:rPr>
          <w:sz w:val="18"/>
          <w:szCs w:val="18"/>
          <w:highlight w:val="yellow"/>
        </w:rPr>
        <w:t xml:space="preserve"> </w:t>
      </w:r>
      <w:r w:rsidRPr="008B2D46">
        <w:rPr>
          <w:sz w:val="18"/>
          <w:szCs w:val="18"/>
          <w:highlight w:val="yellow"/>
        </w:rPr>
        <w:t>—</w:t>
      </w:r>
      <w:r w:rsidR="00F06FD6" w:rsidRPr="00F06FD6">
        <w:rPr>
          <w:sz w:val="18"/>
          <w:szCs w:val="18"/>
          <w:highlight w:val="yellow"/>
        </w:rPr>
        <w:t xml:space="preserve"> </w:t>
      </w:r>
      <w:r w:rsidR="001336A6" w:rsidRPr="00F06FD6">
        <w:rPr>
          <w:sz w:val="18"/>
          <w:szCs w:val="18"/>
          <w:highlight w:val="yellow"/>
        </w:rPr>
        <w:t xml:space="preserve">particularly </w:t>
      </w:r>
      <w:proofErr w:type="gramStart"/>
      <w:r w:rsidR="001336A6" w:rsidRPr="00F06FD6">
        <w:rPr>
          <w:sz w:val="18"/>
          <w:szCs w:val="18"/>
          <w:highlight w:val="yellow"/>
        </w:rPr>
        <w:t>in the area of</w:t>
      </w:r>
      <w:proofErr w:type="gramEnd"/>
      <w:r w:rsidR="001336A6" w:rsidRPr="00F06FD6">
        <w:rPr>
          <w:sz w:val="18"/>
          <w:szCs w:val="18"/>
          <w:highlight w:val="yellow"/>
        </w:rPr>
        <w:t xml:space="preserve"> </w:t>
      </w:r>
      <w:r w:rsidR="00B66E21" w:rsidRPr="00F06FD6">
        <w:rPr>
          <w:sz w:val="18"/>
          <w:szCs w:val="18"/>
          <w:highlight w:val="yellow"/>
        </w:rPr>
        <w:t>material aid such as providing groceries-</w:t>
      </w:r>
      <w:r w:rsidR="00B66E21">
        <w:rPr>
          <w:sz w:val="18"/>
          <w:szCs w:val="18"/>
        </w:rPr>
        <w:t xml:space="preserve"> </w:t>
      </w:r>
      <w:r w:rsidRPr="008B2D46">
        <w:rPr>
          <w:sz w:val="18"/>
          <w:szCs w:val="18"/>
        </w:rPr>
        <w:t xml:space="preserve">to meet this rising demand. Even in tough times, we believe in the power of community to uplift and </w:t>
      </w:r>
      <w:r w:rsidR="00EF3B8F">
        <w:rPr>
          <w:sz w:val="18"/>
          <w:szCs w:val="18"/>
        </w:rPr>
        <w:t>provide care.</w:t>
      </w:r>
      <w:r w:rsidRPr="008B2D46">
        <w:rPr>
          <w:sz w:val="18"/>
          <w:szCs w:val="18"/>
        </w:rPr>
        <w:t xml:space="preserve"> Your school represents a force for good, and </w:t>
      </w:r>
      <w:r w:rsidR="00EF3B8F" w:rsidRPr="004E37BF">
        <w:rPr>
          <w:sz w:val="18"/>
          <w:szCs w:val="18"/>
        </w:rPr>
        <w:t>we invite you to join us to better support the increased need in our shared community.</w:t>
      </w:r>
    </w:p>
    <w:p w14:paraId="57453481" w14:textId="0DD1E19E" w:rsidR="002374CC" w:rsidRPr="004E37BF" w:rsidRDefault="00FA64D7" w:rsidP="003A2461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W</w:t>
      </w:r>
      <w:r w:rsidR="002374CC" w:rsidRPr="004E37BF">
        <w:rPr>
          <w:sz w:val="18"/>
          <w:szCs w:val="18"/>
        </w:rPr>
        <w:t xml:space="preserve">e humbly ask your school to consider supporting the </w:t>
      </w:r>
      <w:r w:rsidR="002374CC" w:rsidRPr="004E37BF">
        <w:rPr>
          <w:b/>
          <w:bCs/>
          <w:sz w:val="18"/>
          <w:szCs w:val="18"/>
        </w:rPr>
        <w:t>Red Shield Appeal in 202</w:t>
      </w:r>
      <w:r>
        <w:rPr>
          <w:b/>
          <w:bCs/>
          <w:sz w:val="18"/>
          <w:szCs w:val="18"/>
        </w:rPr>
        <w:t>6</w:t>
      </w:r>
      <w:r w:rsidR="004249D7" w:rsidRPr="004E37BF">
        <w:rPr>
          <w:sz w:val="18"/>
          <w:szCs w:val="18"/>
        </w:rPr>
        <w:t xml:space="preserve">. </w:t>
      </w:r>
      <w:r w:rsidR="009D10C0" w:rsidRPr="009D10C0">
        <w:rPr>
          <w:sz w:val="18"/>
          <w:szCs w:val="18"/>
        </w:rPr>
        <w:t>With your wide network of students and families, your involvement</w:t>
      </w:r>
      <w:r w:rsidR="00C66609">
        <w:rPr>
          <w:sz w:val="18"/>
          <w:szCs w:val="18"/>
        </w:rPr>
        <w:t xml:space="preserve"> in </w:t>
      </w:r>
      <w:r w:rsidR="009D10C0" w:rsidRPr="009D10C0">
        <w:rPr>
          <w:sz w:val="18"/>
          <w:szCs w:val="18"/>
        </w:rPr>
        <w:t xml:space="preserve">fundraising </w:t>
      </w:r>
      <w:r w:rsidR="009D10C0" w:rsidRPr="009D10C0">
        <w:rPr>
          <w:color w:val="FF0000"/>
          <w:sz w:val="18"/>
          <w:szCs w:val="18"/>
        </w:rPr>
        <w:t>or volunteering (for secondary students)</w:t>
      </w:r>
      <w:r w:rsidR="00C66609">
        <w:rPr>
          <w:color w:val="FF0000"/>
          <w:sz w:val="18"/>
          <w:szCs w:val="18"/>
        </w:rPr>
        <w:t xml:space="preserve"> </w:t>
      </w:r>
      <w:r w:rsidR="009D10C0" w:rsidRPr="009D10C0">
        <w:rPr>
          <w:sz w:val="18"/>
          <w:szCs w:val="18"/>
        </w:rPr>
        <w:t xml:space="preserve">will help us </w:t>
      </w:r>
      <w:r w:rsidR="000F0401">
        <w:rPr>
          <w:sz w:val="18"/>
          <w:szCs w:val="18"/>
        </w:rPr>
        <w:t xml:space="preserve">ensure vital social and community services to the </w:t>
      </w:r>
      <w:r w:rsidR="000F0401" w:rsidRPr="000F0401">
        <w:rPr>
          <w:sz w:val="18"/>
          <w:szCs w:val="18"/>
          <w:highlight w:val="yellow"/>
        </w:rPr>
        <w:t>[region</w:t>
      </w:r>
      <w:r w:rsidR="000F0401">
        <w:rPr>
          <w:sz w:val="18"/>
          <w:szCs w:val="18"/>
        </w:rPr>
        <w:t xml:space="preserve">] community. </w:t>
      </w:r>
      <w:r w:rsidR="009D10C0" w:rsidRPr="009D10C0">
        <w:rPr>
          <w:sz w:val="18"/>
          <w:szCs w:val="18"/>
        </w:rPr>
        <w:t xml:space="preserve"> </w:t>
      </w:r>
      <w:r w:rsidR="002374CC" w:rsidRPr="004E37BF">
        <w:rPr>
          <w:sz w:val="18"/>
          <w:szCs w:val="18"/>
        </w:rPr>
        <w:t xml:space="preserve">The Red Shield Appeal is our key fundraiser each year and the funds raised are used locally. Next year, we will be fundraising to </w:t>
      </w:r>
      <w:r w:rsidR="002374CC" w:rsidRPr="004E37BF">
        <w:rPr>
          <w:sz w:val="18"/>
          <w:szCs w:val="18"/>
          <w:highlight w:val="yellow"/>
        </w:rPr>
        <w:t>[define how funds will be spent. Eg to support people with accessing vital items like groceries and medical supplies].</w:t>
      </w:r>
      <w:r w:rsidR="002374CC" w:rsidRPr="004E37BF">
        <w:rPr>
          <w:sz w:val="18"/>
          <w:szCs w:val="18"/>
        </w:rPr>
        <w:t xml:space="preserve"> </w:t>
      </w:r>
    </w:p>
    <w:p w14:paraId="28D18CD7" w14:textId="77777777" w:rsidR="0035609C" w:rsidRDefault="002374CC" w:rsidP="003A2461">
      <w:pPr>
        <w:spacing w:after="0" w:line="240" w:lineRule="auto"/>
        <w:rPr>
          <w:sz w:val="18"/>
          <w:szCs w:val="18"/>
        </w:rPr>
      </w:pPr>
      <w:r w:rsidRPr="004E37BF">
        <w:rPr>
          <w:sz w:val="18"/>
          <w:szCs w:val="18"/>
        </w:rPr>
        <w:t xml:space="preserve">The Red Shield Appeal typically takes place in Term 2, but your school can be involved year-round. Your </w:t>
      </w:r>
      <w:r w:rsidR="001F6E21" w:rsidRPr="004E37BF">
        <w:rPr>
          <w:sz w:val="18"/>
          <w:szCs w:val="18"/>
        </w:rPr>
        <w:t xml:space="preserve">school </w:t>
      </w:r>
      <w:r w:rsidRPr="004E37BF">
        <w:rPr>
          <w:sz w:val="18"/>
          <w:szCs w:val="18"/>
        </w:rPr>
        <w:t>can get involved by</w:t>
      </w:r>
      <w:r w:rsidR="0035609C">
        <w:rPr>
          <w:sz w:val="18"/>
          <w:szCs w:val="18"/>
        </w:rPr>
        <w:t>:</w:t>
      </w:r>
    </w:p>
    <w:p w14:paraId="546E00F3" w14:textId="77777777" w:rsidR="00830C86" w:rsidRDefault="00830C86" w:rsidP="003A2461">
      <w:pPr>
        <w:pStyle w:val="ListParagraph"/>
        <w:numPr>
          <w:ilvl w:val="0"/>
          <w:numId w:val="8"/>
        </w:numPr>
        <w:spacing w:after="0" w:line="240" w:lineRule="auto"/>
        <w:rPr>
          <w:sz w:val="18"/>
          <w:szCs w:val="18"/>
        </w:rPr>
        <w:sectPr w:rsidR="00830C86" w:rsidSect="00D55679"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0" w:h="16840"/>
          <w:pgMar w:top="1985" w:right="843" w:bottom="2268" w:left="1418" w:header="851" w:footer="709" w:gutter="0"/>
          <w:cols w:space="708"/>
          <w:titlePg/>
          <w:docGrid w:linePitch="272"/>
        </w:sectPr>
      </w:pPr>
    </w:p>
    <w:p w14:paraId="12B1ECCE" w14:textId="443A5BA9" w:rsidR="0086051D" w:rsidRPr="00FA513D" w:rsidRDefault="00FA513D" w:rsidP="003A2461">
      <w:pPr>
        <w:pStyle w:val="ListParagraph"/>
        <w:numPr>
          <w:ilvl w:val="0"/>
          <w:numId w:val="8"/>
        </w:numPr>
        <w:spacing w:after="0" w:line="240" w:lineRule="auto"/>
        <w:rPr>
          <w:color w:val="FF0000"/>
          <w:sz w:val="18"/>
          <w:szCs w:val="18"/>
        </w:rPr>
      </w:pPr>
      <w:r w:rsidRPr="00FA513D">
        <w:rPr>
          <w:color w:val="FF0000"/>
          <w:sz w:val="18"/>
          <w:szCs w:val="18"/>
        </w:rPr>
        <w:t>V</w:t>
      </w:r>
      <w:r w:rsidR="002374CC" w:rsidRPr="00FA513D">
        <w:rPr>
          <w:color w:val="FF0000"/>
          <w:sz w:val="18"/>
          <w:szCs w:val="18"/>
        </w:rPr>
        <w:t>olunteering</w:t>
      </w:r>
      <w:r w:rsidRPr="00FA513D">
        <w:rPr>
          <w:color w:val="FF0000"/>
          <w:sz w:val="18"/>
          <w:szCs w:val="18"/>
        </w:rPr>
        <w:t xml:space="preserve"> </w:t>
      </w:r>
      <w:proofErr w:type="spellStart"/>
      <w:r w:rsidRPr="00FA513D">
        <w:rPr>
          <w:color w:val="FF0000"/>
          <w:sz w:val="18"/>
          <w:szCs w:val="18"/>
        </w:rPr>
        <w:t>eg.</w:t>
      </w:r>
      <w:proofErr w:type="spellEnd"/>
      <w:r w:rsidR="002374CC" w:rsidRPr="00FA513D">
        <w:rPr>
          <w:color w:val="FF0000"/>
          <w:sz w:val="18"/>
          <w:szCs w:val="18"/>
        </w:rPr>
        <w:t xml:space="preserve"> </w:t>
      </w:r>
      <w:r w:rsidR="002374CC" w:rsidRPr="00FA513D">
        <w:rPr>
          <w:color w:val="FF0000"/>
          <w:sz w:val="18"/>
          <w:szCs w:val="18"/>
          <w:highlight w:val="yellow"/>
        </w:rPr>
        <w:t>[static collecting/doorknock</w:t>
      </w:r>
      <w:r w:rsidR="001E3D32" w:rsidRPr="00FA513D">
        <w:rPr>
          <w:color w:val="FF0000"/>
          <w:sz w:val="18"/>
          <w:szCs w:val="18"/>
        </w:rPr>
        <w:t xml:space="preserve"> (secondary school only)</w:t>
      </w:r>
      <w:r w:rsidR="002374CC" w:rsidRPr="00FA513D">
        <w:rPr>
          <w:color w:val="FF0000"/>
          <w:sz w:val="18"/>
          <w:szCs w:val="18"/>
        </w:rPr>
        <w:t xml:space="preserve"> </w:t>
      </w:r>
    </w:p>
    <w:p w14:paraId="3C2E1D25" w14:textId="0D2E87AD" w:rsidR="0086051D" w:rsidRDefault="0086051D" w:rsidP="003A2461">
      <w:pPr>
        <w:pStyle w:val="ListParagraph"/>
        <w:numPr>
          <w:ilvl w:val="0"/>
          <w:numId w:val="8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BBQ/Bake Sale</w:t>
      </w:r>
    </w:p>
    <w:p w14:paraId="6AD420BD" w14:textId="5166BE7A" w:rsidR="0086051D" w:rsidRDefault="0086051D" w:rsidP="003A2461">
      <w:pPr>
        <w:pStyle w:val="ListParagraph"/>
        <w:numPr>
          <w:ilvl w:val="0"/>
          <w:numId w:val="8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Casual clothes day or Red Day</w:t>
      </w:r>
    </w:p>
    <w:p w14:paraId="63ADD2E9" w14:textId="77777777" w:rsidR="00830C86" w:rsidRDefault="0086051D" w:rsidP="003A2461">
      <w:pPr>
        <w:pStyle w:val="ListParagraph"/>
        <w:numPr>
          <w:ilvl w:val="0"/>
          <w:numId w:val="8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H</w:t>
      </w:r>
      <w:r w:rsidR="002374CC" w:rsidRPr="0086051D">
        <w:rPr>
          <w:sz w:val="18"/>
          <w:szCs w:val="18"/>
        </w:rPr>
        <w:t>osting a fundraising sleepout</w:t>
      </w:r>
    </w:p>
    <w:p w14:paraId="15C3BC60" w14:textId="77777777" w:rsidR="00830C86" w:rsidRDefault="00830C86" w:rsidP="003A2461">
      <w:pPr>
        <w:pStyle w:val="ListParagraph"/>
        <w:numPr>
          <w:ilvl w:val="0"/>
          <w:numId w:val="8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>Join us online for the Digital Doorknock</w:t>
      </w:r>
      <w:r w:rsidR="002374CC" w:rsidRPr="0086051D">
        <w:rPr>
          <w:sz w:val="18"/>
          <w:szCs w:val="18"/>
        </w:rPr>
        <w:t xml:space="preserve"> </w:t>
      </w:r>
    </w:p>
    <w:p w14:paraId="14FC12C8" w14:textId="46054D29" w:rsidR="002374CC" w:rsidRPr="0086051D" w:rsidRDefault="00830C86" w:rsidP="003A2461">
      <w:pPr>
        <w:pStyle w:val="ListParagraph"/>
        <w:numPr>
          <w:ilvl w:val="0"/>
          <w:numId w:val="8"/>
        </w:num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Sharing our fundraising page with your </w:t>
      </w:r>
      <w:r w:rsidR="002374CC" w:rsidRPr="0086051D">
        <w:rPr>
          <w:sz w:val="18"/>
          <w:szCs w:val="18"/>
        </w:rPr>
        <w:t xml:space="preserve">school community. </w:t>
      </w:r>
    </w:p>
    <w:p w14:paraId="1B274910" w14:textId="77777777" w:rsidR="00830C86" w:rsidRDefault="00830C86" w:rsidP="003A2461">
      <w:pPr>
        <w:spacing w:after="0" w:line="240" w:lineRule="auto"/>
        <w:rPr>
          <w:b/>
          <w:bCs/>
          <w:sz w:val="18"/>
          <w:szCs w:val="18"/>
        </w:rPr>
        <w:sectPr w:rsidR="00830C86" w:rsidSect="00830C86">
          <w:type w:val="continuous"/>
          <w:pgSz w:w="11900" w:h="16840"/>
          <w:pgMar w:top="1985" w:right="843" w:bottom="2268" w:left="1418" w:header="851" w:footer="709" w:gutter="0"/>
          <w:cols w:num="2" w:space="708"/>
          <w:titlePg/>
          <w:docGrid w:linePitch="272"/>
        </w:sectPr>
      </w:pPr>
    </w:p>
    <w:p w14:paraId="0E736F37" w14:textId="7460DB43" w:rsidR="00411BAD" w:rsidRPr="00411BAD" w:rsidRDefault="00411BAD" w:rsidP="003A2461">
      <w:pPr>
        <w:spacing w:after="0" w:line="240" w:lineRule="auto"/>
        <w:rPr>
          <w:b/>
          <w:bCs/>
          <w:sz w:val="18"/>
          <w:szCs w:val="18"/>
        </w:rPr>
      </w:pPr>
      <w:r w:rsidRPr="00411BAD">
        <w:rPr>
          <w:sz w:val="18"/>
          <w:szCs w:val="18"/>
        </w:rPr>
        <w:t xml:space="preserve">We understand your staff may already be planning for 2026, so we wanted to reach out early to offer our support and invite your involvement. We’d be grateful if you could </w:t>
      </w:r>
      <w:r w:rsidRPr="00411BAD">
        <w:rPr>
          <w:b/>
          <w:bCs/>
          <w:sz w:val="18"/>
          <w:szCs w:val="18"/>
        </w:rPr>
        <w:t xml:space="preserve">consider allocating time next year </w:t>
      </w:r>
      <w:r w:rsidRPr="00851181">
        <w:rPr>
          <w:b/>
          <w:bCs/>
          <w:sz w:val="18"/>
          <w:szCs w:val="18"/>
        </w:rPr>
        <w:t xml:space="preserve">for your school </w:t>
      </w:r>
      <w:r w:rsidR="00BA0F70" w:rsidRPr="00851181">
        <w:rPr>
          <w:b/>
          <w:bCs/>
          <w:sz w:val="18"/>
          <w:szCs w:val="18"/>
        </w:rPr>
        <w:t xml:space="preserve">to be involved in an </w:t>
      </w:r>
      <w:proofErr w:type="gramStart"/>
      <w:r w:rsidR="00BA0F70" w:rsidRPr="00851181">
        <w:rPr>
          <w:b/>
          <w:bCs/>
          <w:sz w:val="18"/>
          <w:szCs w:val="18"/>
        </w:rPr>
        <w:t>initiatives</w:t>
      </w:r>
      <w:proofErr w:type="gramEnd"/>
      <w:r w:rsidR="00BA0F70" w:rsidRPr="00851181">
        <w:rPr>
          <w:b/>
          <w:bCs/>
          <w:sz w:val="18"/>
          <w:szCs w:val="18"/>
        </w:rPr>
        <w:t xml:space="preserve"> with </w:t>
      </w:r>
      <w:r w:rsidRPr="00411BAD">
        <w:rPr>
          <w:b/>
          <w:bCs/>
          <w:sz w:val="18"/>
          <w:szCs w:val="18"/>
          <w:highlight w:val="yellow"/>
        </w:rPr>
        <w:t>[Salvos Name].</w:t>
      </w:r>
    </w:p>
    <w:p w14:paraId="7D7E4BA5" w14:textId="5A3E8D72" w:rsidR="00411BAD" w:rsidRPr="00411BAD" w:rsidRDefault="00411BAD" w:rsidP="003A2461">
      <w:pPr>
        <w:spacing w:after="0" w:line="240" w:lineRule="auto"/>
        <w:rPr>
          <w:sz w:val="18"/>
          <w:szCs w:val="18"/>
        </w:rPr>
      </w:pPr>
      <w:r w:rsidRPr="00411BAD">
        <w:rPr>
          <w:sz w:val="18"/>
          <w:szCs w:val="18"/>
        </w:rPr>
        <w:t xml:space="preserve">Please feel free to </w:t>
      </w:r>
      <w:r w:rsidRPr="00411BAD">
        <w:rPr>
          <w:b/>
          <w:bCs/>
          <w:sz w:val="18"/>
          <w:szCs w:val="18"/>
        </w:rPr>
        <w:t>share our contact details with staff involved in community engagement, service-learning, fundraising, social justice, or year-level leadership.</w:t>
      </w:r>
      <w:r w:rsidRPr="00411BAD">
        <w:rPr>
          <w:sz w:val="18"/>
          <w:szCs w:val="18"/>
        </w:rPr>
        <w:t xml:space="preserve"> We’d love to discuss how </w:t>
      </w:r>
      <w:r w:rsidR="002F770B">
        <w:rPr>
          <w:sz w:val="18"/>
          <w:szCs w:val="18"/>
        </w:rPr>
        <w:fldChar w:fldCharType="begin"/>
      </w:r>
      <w:r w:rsidR="002F770B">
        <w:rPr>
          <w:sz w:val="18"/>
          <w:szCs w:val="18"/>
        </w:rPr>
        <w:instrText xml:space="preserve"> MERGEFIELD School_Name </w:instrText>
      </w:r>
      <w:r w:rsidR="002F770B">
        <w:rPr>
          <w:sz w:val="18"/>
          <w:szCs w:val="18"/>
        </w:rPr>
        <w:fldChar w:fldCharType="separate"/>
      </w:r>
      <w:r w:rsidR="008B15E3">
        <w:rPr>
          <w:noProof/>
          <w:sz w:val="18"/>
          <w:szCs w:val="18"/>
        </w:rPr>
        <w:t>«School_Name»</w:t>
      </w:r>
      <w:r w:rsidR="002F770B">
        <w:rPr>
          <w:sz w:val="18"/>
          <w:szCs w:val="18"/>
        </w:rPr>
        <w:fldChar w:fldCharType="end"/>
      </w:r>
      <w:r w:rsidR="008B4887">
        <w:rPr>
          <w:sz w:val="18"/>
          <w:szCs w:val="18"/>
        </w:rPr>
        <w:t xml:space="preserve"> </w:t>
      </w:r>
      <w:r w:rsidRPr="00411BAD">
        <w:rPr>
          <w:sz w:val="18"/>
          <w:szCs w:val="18"/>
        </w:rPr>
        <w:t>can be involved in ways that are authentic and meaningful for your students.</w:t>
      </w:r>
    </w:p>
    <w:p w14:paraId="712901C2" w14:textId="3CCB30A5" w:rsidR="00411BAD" w:rsidRDefault="00411BAD" w:rsidP="003A2461">
      <w:pPr>
        <w:spacing w:after="0" w:line="240" w:lineRule="auto"/>
        <w:rPr>
          <w:sz w:val="18"/>
          <w:szCs w:val="18"/>
        </w:rPr>
      </w:pPr>
      <w:r w:rsidRPr="00411BAD">
        <w:rPr>
          <w:sz w:val="18"/>
          <w:szCs w:val="18"/>
        </w:rPr>
        <w:t xml:space="preserve">Additionally, The Salvation Army offers a </w:t>
      </w:r>
      <w:proofErr w:type="gramStart"/>
      <w:r w:rsidRPr="00411BAD">
        <w:rPr>
          <w:sz w:val="18"/>
          <w:szCs w:val="18"/>
        </w:rPr>
        <w:t>schools</w:t>
      </w:r>
      <w:proofErr w:type="gramEnd"/>
      <w:r w:rsidRPr="00411BAD">
        <w:rPr>
          <w:sz w:val="18"/>
          <w:szCs w:val="18"/>
        </w:rPr>
        <w:t xml:space="preserve"> program with educational workshops about </w:t>
      </w:r>
      <w:r w:rsidR="008D6E7C">
        <w:rPr>
          <w:sz w:val="18"/>
          <w:szCs w:val="18"/>
        </w:rPr>
        <w:t>social justice and the mission of The Salvation Army.</w:t>
      </w:r>
      <w:r w:rsidRPr="00411BAD">
        <w:rPr>
          <w:sz w:val="18"/>
          <w:szCs w:val="18"/>
        </w:rPr>
        <w:t xml:space="preserve"> You can learn more and express interest via the </w:t>
      </w:r>
      <w:hyperlink r:id="rId16" w:history="1">
        <w:r w:rsidR="00035193" w:rsidRPr="004E37BF">
          <w:rPr>
            <w:rStyle w:val="Hyperlink"/>
            <w:sz w:val="18"/>
            <w:szCs w:val="18"/>
          </w:rPr>
          <w:t>Salvos Schools</w:t>
        </w:r>
      </w:hyperlink>
      <w:r w:rsidR="00035193" w:rsidRPr="004E37BF">
        <w:rPr>
          <w:sz w:val="18"/>
          <w:szCs w:val="18"/>
        </w:rPr>
        <w:t xml:space="preserve"> </w:t>
      </w:r>
      <w:r w:rsidRPr="00411BAD">
        <w:rPr>
          <w:sz w:val="18"/>
          <w:szCs w:val="18"/>
        </w:rPr>
        <w:t>website.</w:t>
      </w:r>
    </w:p>
    <w:p w14:paraId="45DC3B84" w14:textId="77F91C19" w:rsidR="00851181" w:rsidRPr="00411BAD" w:rsidRDefault="00595864" w:rsidP="003A2461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Thank you sincerely for your consideration. </w:t>
      </w:r>
      <w:r w:rsidR="00851181">
        <w:rPr>
          <w:sz w:val="18"/>
          <w:szCs w:val="18"/>
        </w:rPr>
        <w:t xml:space="preserve">Wishing the entire school community the best </w:t>
      </w:r>
      <w:r>
        <w:rPr>
          <w:sz w:val="18"/>
          <w:szCs w:val="18"/>
        </w:rPr>
        <w:t xml:space="preserve">for Term 4 and the remainder of the year. </w:t>
      </w:r>
    </w:p>
    <w:p w14:paraId="1FD05330" w14:textId="77777777" w:rsidR="00411BAD" w:rsidRDefault="00411BAD" w:rsidP="003A2461">
      <w:pPr>
        <w:spacing w:after="0" w:line="240" w:lineRule="auto"/>
        <w:rPr>
          <w:b/>
          <w:bCs/>
          <w:sz w:val="18"/>
          <w:szCs w:val="18"/>
        </w:rPr>
      </w:pPr>
    </w:p>
    <w:p w14:paraId="0BBB8131" w14:textId="77777777" w:rsidR="00D00886" w:rsidRPr="004E37BF" w:rsidRDefault="002374CC" w:rsidP="003A2461">
      <w:pPr>
        <w:spacing w:after="0" w:line="240" w:lineRule="auto"/>
        <w:rPr>
          <w:sz w:val="18"/>
          <w:szCs w:val="18"/>
        </w:rPr>
      </w:pPr>
      <w:r w:rsidRPr="004E37BF">
        <w:rPr>
          <w:sz w:val="18"/>
          <w:szCs w:val="18"/>
        </w:rPr>
        <w:t xml:space="preserve">Sincerely, </w:t>
      </w:r>
    </w:p>
    <w:p w14:paraId="096C434C" w14:textId="77777777" w:rsidR="00F93D90" w:rsidRPr="004E37BF" w:rsidRDefault="002374CC" w:rsidP="003A2461">
      <w:pPr>
        <w:spacing w:after="0" w:line="240" w:lineRule="auto"/>
        <w:rPr>
          <w:sz w:val="18"/>
          <w:szCs w:val="18"/>
          <w:highlight w:val="yellow"/>
        </w:rPr>
      </w:pPr>
      <w:r w:rsidRPr="004E37BF">
        <w:rPr>
          <w:sz w:val="18"/>
          <w:szCs w:val="18"/>
          <w:highlight w:val="yellow"/>
        </w:rPr>
        <w:t>Name Surname, Rank</w:t>
      </w:r>
      <w:r w:rsidR="00D00886" w:rsidRPr="004E37BF">
        <w:rPr>
          <w:sz w:val="18"/>
          <w:szCs w:val="18"/>
          <w:highlight w:val="yellow"/>
        </w:rPr>
        <w:t xml:space="preserve"> </w:t>
      </w:r>
    </w:p>
    <w:p w14:paraId="5F85F4E5" w14:textId="7E6F3960" w:rsidR="00971F98" w:rsidRPr="003A2461" w:rsidRDefault="00362B97" w:rsidP="003A2461">
      <w:pPr>
        <w:spacing w:after="0" w:line="240" w:lineRule="auto"/>
        <w:rPr>
          <w:sz w:val="18"/>
          <w:szCs w:val="18"/>
        </w:rPr>
      </w:pPr>
      <w:r w:rsidRPr="004E37BF">
        <w:rPr>
          <w:sz w:val="18"/>
          <w:szCs w:val="18"/>
          <w:highlight w:val="yellow"/>
        </w:rPr>
        <w:t>Phone Number, Email</w:t>
      </w:r>
    </w:p>
    <w:sectPr w:rsidR="00971F98" w:rsidRPr="003A2461" w:rsidSect="00830C86">
      <w:type w:val="continuous"/>
      <w:pgSz w:w="11900" w:h="16840"/>
      <w:pgMar w:top="1985" w:right="843" w:bottom="2268" w:left="1418" w:header="851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DB151" w14:textId="77777777" w:rsidR="00B9547A" w:rsidRDefault="00B9547A" w:rsidP="000976AC">
      <w:r>
        <w:separator/>
      </w:r>
    </w:p>
    <w:p w14:paraId="1F481EF5" w14:textId="77777777" w:rsidR="00B9547A" w:rsidRDefault="00B9547A" w:rsidP="000976AC"/>
  </w:endnote>
  <w:endnote w:type="continuationSeparator" w:id="0">
    <w:p w14:paraId="062BFB77" w14:textId="77777777" w:rsidR="00B9547A" w:rsidRDefault="00B9547A" w:rsidP="000976AC">
      <w:r>
        <w:continuationSeparator/>
      </w:r>
    </w:p>
    <w:p w14:paraId="605AB9BA" w14:textId="77777777" w:rsidR="00B9547A" w:rsidRDefault="00B9547A" w:rsidP="000976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6308A" w14:textId="11F4C36E" w:rsidR="00971F98" w:rsidRDefault="00627D81" w:rsidP="000976AC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71F9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152E">
      <w:rPr>
        <w:rStyle w:val="PageNumber"/>
        <w:noProof/>
      </w:rPr>
      <w:t>1</w:t>
    </w:r>
    <w:r>
      <w:rPr>
        <w:rStyle w:val="PageNumber"/>
      </w:rPr>
      <w:fldChar w:fldCharType="end"/>
    </w:r>
  </w:p>
  <w:p w14:paraId="46F107C8" w14:textId="77777777" w:rsidR="00971F98" w:rsidRDefault="00971F98" w:rsidP="000976AC">
    <w:pPr>
      <w:pStyle w:val="Footer"/>
    </w:pPr>
  </w:p>
  <w:p w14:paraId="27C461FE" w14:textId="77777777" w:rsidR="00C63FA8" w:rsidRDefault="00C63FA8" w:rsidP="000976A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A8A08" w14:textId="77777777" w:rsidR="00971F98" w:rsidRPr="00971F98" w:rsidRDefault="00627D81" w:rsidP="000976AC">
    <w:pPr>
      <w:pStyle w:val="Footer"/>
      <w:rPr>
        <w:rStyle w:val="PageNumber"/>
      </w:rPr>
    </w:pPr>
    <w:r w:rsidRPr="00971F98">
      <w:rPr>
        <w:rStyle w:val="PageNumber"/>
        <w:sz w:val="14"/>
        <w:szCs w:val="14"/>
      </w:rPr>
      <w:fldChar w:fldCharType="begin"/>
    </w:r>
    <w:r w:rsidR="00971F98" w:rsidRPr="00971F98">
      <w:rPr>
        <w:rStyle w:val="PageNumber"/>
        <w:sz w:val="14"/>
        <w:szCs w:val="14"/>
      </w:rPr>
      <w:instrText xml:space="preserve">PAGE  </w:instrText>
    </w:r>
    <w:r w:rsidRPr="00971F98">
      <w:rPr>
        <w:rStyle w:val="PageNumber"/>
        <w:sz w:val="14"/>
        <w:szCs w:val="14"/>
      </w:rPr>
      <w:fldChar w:fldCharType="separate"/>
    </w:r>
    <w:r w:rsidR="00B413E5">
      <w:rPr>
        <w:rStyle w:val="PageNumber"/>
        <w:noProof/>
        <w:sz w:val="14"/>
        <w:szCs w:val="14"/>
      </w:rPr>
      <w:t>2</w:t>
    </w:r>
    <w:r w:rsidRPr="00971F98">
      <w:rPr>
        <w:rStyle w:val="PageNumber"/>
        <w:sz w:val="14"/>
        <w:szCs w:val="14"/>
      </w:rPr>
      <w:fldChar w:fldCharType="end"/>
    </w:r>
  </w:p>
  <w:p w14:paraId="4F9E133F" w14:textId="77777777" w:rsidR="00971F98" w:rsidRDefault="00971F98" w:rsidP="000976AC">
    <w:pPr>
      <w:pStyle w:val="Footer"/>
    </w:pPr>
  </w:p>
  <w:p w14:paraId="7E553685" w14:textId="77777777" w:rsidR="00C63FA8" w:rsidRDefault="00C63FA8" w:rsidP="000976A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84D8" w14:textId="77777777" w:rsidR="009C657E" w:rsidRPr="00651B5C" w:rsidRDefault="00241BB6" w:rsidP="000976AC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65ED2FC1" wp14:editId="574DE40B">
          <wp:simplePos x="0" y="0"/>
          <wp:positionH relativeFrom="column">
            <wp:posOffset>-913127</wp:posOffset>
          </wp:positionH>
          <wp:positionV relativeFrom="page">
            <wp:posOffset>9258300</wp:posOffset>
          </wp:positionV>
          <wp:extent cx="7551061" cy="1419393"/>
          <wp:effectExtent l="0" t="0" r="0" b="0"/>
          <wp:wrapNone/>
          <wp:docPr id="1945739990" name="Picture 19457399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061" cy="14193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CDB18" w14:textId="77777777" w:rsidR="00B9547A" w:rsidRDefault="00B9547A" w:rsidP="000976AC">
      <w:r>
        <w:separator/>
      </w:r>
    </w:p>
    <w:p w14:paraId="314DE264" w14:textId="77777777" w:rsidR="00B9547A" w:rsidRDefault="00B9547A" w:rsidP="000976AC"/>
  </w:footnote>
  <w:footnote w:type="continuationSeparator" w:id="0">
    <w:p w14:paraId="657F46A2" w14:textId="77777777" w:rsidR="00B9547A" w:rsidRDefault="00B9547A" w:rsidP="000976AC">
      <w:r>
        <w:continuationSeparator/>
      </w:r>
    </w:p>
    <w:p w14:paraId="5EC5A70A" w14:textId="77777777" w:rsidR="00B9547A" w:rsidRDefault="00B9547A" w:rsidP="000976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BA6A7" w14:textId="77777777" w:rsidR="009C657E" w:rsidRPr="00971F98" w:rsidRDefault="009C657E" w:rsidP="000976AC">
    <w:pPr>
      <w:pStyle w:val="Header"/>
    </w:pPr>
    <w:r w:rsidRPr="00971F98">
      <w:t xml:space="preserve"> </w:t>
    </w:r>
  </w:p>
  <w:p w14:paraId="74756175" w14:textId="77777777" w:rsidR="00C63FA8" w:rsidRDefault="00C63FA8" w:rsidP="000976A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F6311" w14:textId="77777777" w:rsidR="00971F98" w:rsidRPr="000976AC" w:rsidRDefault="00205EC4" w:rsidP="000976AC">
    <w:pPr>
      <w:pStyle w:val="Heading1"/>
    </w:pPr>
    <w:r>
      <w:drawing>
        <wp:anchor distT="0" distB="0" distL="114300" distR="114300" simplePos="0" relativeHeight="251658240" behindDoc="0" locked="0" layoutInCell="1" allowOverlap="1" wp14:anchorId="217AD74B" wp14:editId="00A21ADD">
          <wp:simplePos x="0" y="0"/>
          <wp:positionH relativeFrom="column">
            <wp:posOffset>-42228</wp:posOffset>
          </wp:positionH>
          <wp:positionV relativeFrom="page">
            <wp:posOffset>470535</wp:posOffset>
          </wp:positionV>
          <wp:extent cx="839247" cy="991616"/>
          <wp:effectExtent l="0" t="0" r="0" b="0"/>
          <wp:wrapNone/>
          <wp:docPr id="1011095643" name="Picture 1011095643" descr="The Salvation Army Shield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he Salvation Army Shield Log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247" cy="9916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</w:t>
    </w:r>
    <w:r w:rsidR="00971F98" w:rsidRPr="000976AC">
      <w:t>The Salvation Army Australia Territory</w:t>
    </w:r>
  </w:p>
  <w:p w14:paraId="641850F3" w14:textId="77777777" w:rsidR="00971F98" w:rsidRPr="00BF5E3A" w:rsidRDefault="00971F98" w:rsidP="000976AC">
    <w:pPr>
      <w:pStyle w:val="Title"/>
      <w:rPr>
        <w:highlight w:val="yellow"/>
      </w:rPr>
    </w:pPr>
    <w:r>
      <w:rPr>
        <w:caps/>
        <w:color w:val="E53241" w:themeColor="accent1"/>
        <w:sz w:val="14"/>
      </w:rPr>
      <w:tab/>
    </w:r>
    <w:r>
      <w:rPr>
        <w:caps/>
        <w:color w:val="E53241" w:themeColor="accent1"/>
        <w:sz w:val="14"/>
      </w:rPr>
      <w:tab/>
    </w:r>
    <w:r w:rsidR="006A1FA6" w:rsidRPr="00BF5E3A">
      <w:rPr>
        <w:highlight w:val="yellow"/>
      </w:rPr>
      <w:t>Service/Corps/Department   Division</w:t>
    </w:r>
  </w:p>
  <w:p w14:paraId="13E668F3" w14:textId="77777777" w:rsidR="00971F98" w:rsidRPr="00BF5E3A" w:rsidRDefault="006A1FA6" w:rsidP="000976AC">
    <w:pPr>
      <w:pStyle w:val="NoSpacing"/>
      <w:rPr>
        <w:highlight w:val="yellow"/>
      </w:rPr>
    </w:pPr>
    <w:r w:rsidRPr="00BF5E3A">
      <w:rPr>
        <w:highlight w:val="yellow"/>
      </w:rPr>
      <w:t>Street Address</w:t>
    </w:r>
    <w:r w:rsidR="00971F98" w:rsidRPr="00BF5E3A">
      <w:rPr>
        <w:highlight w:val="yellow"/>
      </w:rPr>
      <w:t xml:space="preserve">, </w:t>
    </w:r>
    <w:r w:rsidRPr="00BF5E3A">
      <w:rPr>
        <w:highlight w:val="yellow"/>
      </w:rPr>
      <w:t>Suburb/Town</w:t>
    </w:r>
    <w:r w:rsidR="00971F98" w:rsidRPr="00BF5E3A">
      <w:rPr>
        <w:highlight w:val="yellow"/>
      </w:rPr>
      <w:t xml:space="preserve">, </w:t>
    </w:r>
    <w:r w:rsidRPr="00BF5E3A">
      <w:rPr>
        <w:highlight w:val="yellow"/>
      </w:rPr>
      <w:t>State XXXX</w:t>
    </w:r>
  </w:p>
  <w:p w14:paraId="0954F09F" w14:textId="77777777" w:rsidR="00971F98" w:rsidRPr="007514A3" w:rsidRDefault="00971F98" w:rsidP="000976AC">
    <w:pPr>
      <w:pStyle w:val="NoSpacing"/>
    </w:pPr>
    <w:r w:rsidRPr="00BF5E3A">
      <w:rPr>
        <w:highlight w:val="yellow"/>
      </w:rPr>
      <w:t xml:space="preserve">PO Box </w:t>
    </w:r>
    <w:r w:rsidR="006A1FA6" w:rsidRPr="00BF5E3A">
      <w:rPr>
        <w:highlight w:val="yellow"/>
      </w:rPr>
      <w:t>XXX</w:t>
    </w:r>
    <w:r w:rsidRPr="00BF5E3A">
      <w:rPr>
        <w:highlight w:val="yellow"/>
      </w:rPr>
      <w:t xml:space="preserve">, </w:t>
    </w:r>
    <w:r w:rsidR="006A1FA6" w:rsidRPr="00BF5E3A">
      <w:rPr>
        <w:highlight w:val="yellow"/>
      </w:rPr>
      <w:t>Suburb/Town, State XXXX</w:t>
    </w:r>
    <w:r w:rsidR="007514A3">
      <w:br/>
    </w:r>
  </w:p>
  <w:p w14:paraId="1A9FBC09" w14:textId="77777777" w:rsidR="00971F98" w:rsidRPr="007514A3" w:rsidRDefault="00971F98" w:rsidP="000976AC">
    <w:pPr>
      <w:pStyle w:val="NoSpacing"/>
    </w:pPr>
    <w:r w:rsidRPr="007514A3">
      <w:rPr>
        <w:b/>
        <w:bCs/>
        <w:color w:val="E53241" w:themeColor="accent1"/>
      </w:rPr>
      <w:t>P</w:t>
    </w:r>
    <w:r w:rsidRPr="007514A3">
      <w:t xml:space="preserve"> </w:t>
    </w:r>
    <w:r w:rsidRPr="00BF5E3A">
      <w:rPr>
        <w:highlight w:val="yellow"/>
      </w:rPr>
      <w:t>0</w:t>
    </w:r>
    <w:r w:rsidR="006A1FA6" w:rsidRPr="00BF5E3A">
      <w:rPr>
        <w:highlight w:val="yellow"/>
      </w:rPr>
      <w:t>X</w:t>
    </w:r>
    <w:r w:rsidRPr="00BF5E3A">
      <w:rPr>
        <w:highlight w:val="yellow"/>
      </w:rPr>
      <w:t xml:space="preserve"> </w:t>
    </w:r>
    <w:r w:rsidR="006A1FA6" w:rsidRPr="00BF5E3A">
      <w:rPr>
        <w:highlight w:val="yellow"/>
      </w:rPr>
      <w:t>XXXX</w:t>
    </w:r>
    <w:r w:rsidRPr="00BF5E3A">
      <w:rPr>
        <w:highlight w:val="yellow"/>
      </w:rPr>
      <w:t xml:space="preserve"> </w:t>
    </w:r>
    <w:proofErr w:type="spellStart"/>
    <w:r w:rsidR="006A1FA6" w:rsidRPr="00BF5E3A">
      <w:rPr>
        <w:highlight w:val="yellow"/>
      </w:rPr>
      <w:t>XXXX</w:t>
    </w:r>
    <w:proofErr w:type="spellEnd"/>
    <w:r w:rsidRPr="007514A3">
      <w:t xml:space="preserve">  </w:t>
    </w:r>
  </w:p>
  <w:p w14:paraId="7CFD688D" w14:textId="77777777" w:rsidR="00971F98" w:rsidRDefault="00971F98" w:rsidP="000976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307B8"/>
    <w:multiLevelType w:val="hybridMultilevel"/>
    <w:tmpl w:val="952AE8F0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8794A1D"/>
    <w:multiLevelType w:val="multilevel"/>
    <w:tmpl w:val="14DA3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1F59B9"/>
    <w:multiLevelType w:val="hybridMultilevel"/>
    <w:tmpl w:val="D2B29A4C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2124AAB"/>
    <w:multiLevelType w:val="multilevel"/>
    <w:tmpl w:val="A566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521ED2"/>
    <w:multiLevelType w:val="multilevel"/>
    <w:tmpl w:val="48D80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A2B6F0D"/>
    <w:multiLevelType w:val="multilevel"/>
    <w:tmpl w:val="4BA4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940222"/>
    <w:multiLevelType w:val="hybridMultilevel"/>
    <w:tmpl w:val="DBD628C8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8B80E18"/>
    <w:multiLevelType w:val="hybridMultilevel"/>
    <w:tmpl w:val="B68212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514727">
    <w:abstractNumId w:val="4"/>
  </w:num>
  <w:num w:numId="2" w16cid:durableId="1710259617">
    <w:abstractNumId w:val="3"/>
  </w:num>
  <w:num w:numId="3" w16cid:durableId="248924280">
    <w:abstractNumId w:val="5"/>
  </w:num>
  <w:num w:numId="4" w16cid:durableId="1444576076">
    <w:abstractNumId w:val="1"/>
  </w:num>
  <w:num w:numId="5" w16cid:durableId="303319881">
    <w:abstractNumId w:val="7"/>
  </w:num>
  <w:num w:numId="6" w16cid:durableId="2061661801">
    <w:abstractNumId w:val="6"/>
  </w:num>
  <w:num w:numId="7" w16cid:durableId="1758017199">
    <w:abstractNumId w:val="0"/>
  </w:num>
  <w:num w:numId="8" w16cid:durableId="5154666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49"/>
    <w:rsid w:val="0002109E"/>
    <w:rsid w:val="00035193"/>
    <w:rsid w:val="0004430C"/>
    <w:rsid w:val="00052FB7"/>
    <w:rsid w:val="00063D2F"/>
    <w:rsid w:val="00065107"/>
    <w:rsid w:val="000708B4"/>
    <w:rsid w:val="0008331D"/>
    <w:rsid w:val="00092842"/>
    <w:rsid w:val="000976AC"/>
    <w:rsid w:val="000A1ED9"/>
    <w:rsid w:val="000C2C4B"/>
    <w:rsid w:val="000D62ED"/>
    <w:rsid w:val="000F0401"/>
    <w:rsid w:val="001336A6"/>
    <w:rsid w:val="00142572"/>
    <w:rsid w:val="001719A2"/>
    <w:rsid w:val="00187F14"/>
    <w:rsid w:val="00194B44"/>
    <w:rsid w:val="00197B18"/>
    <w:rsid w:val="001A6492"/>
    <w:rsid w:val="001E3D32"/>
    <w:rsid w:val="001F0D18"/>
    <w:rsid w:val="001F6E21"/>
    <w:rsid w:val="0020231B"/>
    <w:rsid w:val="00205EC4"/>
    <w:rsid w:val="00234E83"/>
    <w:rsid w:val="002374CC"/>
    <w:rsid w:val="00241BB6"/>
    <w:rsid w:val="00262927"/>
    <w:rsid w:val="00263651"/>
    <w:rsid w:val="0026754C"/>
    <w:rsid w:val="00283C4B"/>
    <w:rsid w:val="002879F9"/>
    <w:rsid w:val="002B236E"/>
    <w:rsid w:val="002C29D7"/>
    <w:rsid w:val="002D3123"/>
    <w:rsid w:val="002E1A1E"/>
    <w:rsid w:val="002E3F6F"/>
    <w:rsid w:val="002E5BCB"/>
    <w:rsid w:val="002F658B"/>
    <w:rsid w:val="002F6FFE"/>
    <w:rsid w:val="002F770B"/>
    <w:rsid w:val="003059BA"/>
    <w:rsid w:val="00314FB8"/>
    <w:rsid w:val="00316672"/>
    <w:rsid w:val="00341496"/>
    <w:rsid w:val="00351D75"/>
    <w:rsid w:val="0035609C"/>
    <w:rsid w:val="003579FB"/>
    <w:rsid w:val="00362B97"/>
    <w:rsid w:val="00370178"/>
    <w:rsid w:val="00370F5A"/>
    <w:rsid w:val="00376C01"/>
    <w:rsid w:val="00384A86"/>
    <w:rsid w:val="00391FB8"/>
    <w:rsid w:val="00394ACC"/>
    <w:rsid w:val="003A2461"/>
    <w:rsid w:val="003A652E"/>
    <w:rsid w:val="003A672E"/>
    <w:rsid w:val="003B5BF5"/>
    <w:rsid w:val="003C4D1D"/>
    <w:rsid w:val="003D767A"/>
    <w:rsid w:val="003E4E59"/>
    <w:rsid w:val="004017D7"/>
    <w:rsid w:val="00411BAD"/>
    <w:rsid w:val="00412261"/>
    <w:rsid w:val="004249D7"/>
    <w:rsid w:val="004252C5"/>
    <w:rsid w:val="00441216"/>
    <w:rsid w:val="00442197"/>
    <w:rsid w:val="00442CDD"/>
    <w:rsid w:val="00444FB4"/>
    <w:rsid w:val="00473992"/>
    <w:rsid w:val="00487428"/>
    <w:rsid w:val="004951A6"/>
    <w:rsid w:val="004E37BF"/>
    <w:rsid w:val="00503306"/>
    <w:rsid w:val="00504327"/>
    <w:rsid w:val="005147E7"/>
    <w:rsid w:val="005335BD"/>
    <w:rsid w:val="00562EF9"/>
    <w:rsid w:val="005633E5"/>
    <w:rsid w:val="0056562A"/>
    <w:rsid w:val="00565E0C"/>
    <w:rsid w:val="00584376"/>
    <w:rsid w:val="00595864"/>
    <w:rsid w:val="005C0A74"/>
    <w:rsid w:val="005C1608"/>
    <w:rsid w:val="005F4CF3"/>
    <w:rsid w:val="00611CB0"/>
    <w:rsid w:val="00627D81"/>
    <w:rsid w:val="006313A1"/>
    <w:rsid w:val="0063617B"/>
    <w:rsid w:val="00651B5C"/>
    <w:rsid w:val="00656DB5"/>
    <w:rsid w:val="00657E78"/>
    <w:rsid w:val="00674134"/>
    <w:rsid w:val="00682C3A"/>
    <w:rsid w:val="00682E24"/>
    <w:rsid w:val="006A1FA6"/>
    <w:rsid w:val="006A4A9B"/>
    <w:rsid w:val="006C56A3"/>
    <w:rsid w:val="006D715D"/>
    <w:rsid w:val="006E1782"/>
    <w:rsid w:val="007251F1"/>
    <w:rsid w:val="00727608"/>
    <w:rsid w:val="00730600"/>
    <w:rsid w:val="00731624"/>
    <w:rsid w:val="007342C4"/>
    <w:rsid w:val="00734E3E"/>
    <w:rsid w:val="00736D5E"/>
    <w:rsid w:val="007424FC"/>
    <w:rsid w:val="007514A3"/>
    <w:rsid w:val="00764819"/>
    <w:rsid w:val="00765D24"/>
    <w:rsid w:val="00787E5A"/>
    <w:rsid w:val="007C15C5"/>
    <w:rsid w:val="007D06D9"/>
    <w:rsid w:val="007E341A"/>
    <w:rsid w:val="007E73E6"/>
    <w:rsid w:val="007F7786"/>
    <w:rsid w:val="008061A8"/>
    <w:rsid w:val="00807498"/>
    <w:rsid w:val="008164DF"/>
    <w:rsid w:val="00817EE2"/>
    <w:rsid w:val="0082748D"/>
    <w:rsid w:val="00830C86"/>
    <w:rsid w:val="00834266"/>
    <w:rsid w:val="0084123F"/>
    <w:rsid w:val="008421A9"/>
    <w:rsid w:val="00851181"/>
    <w:rsid w:val="008578E9"/>
    <w:rsid w:val="0086051D"/>
    <w:rsid w:val="0087550C"/>
    <w:rsid w:val="00884453"/>
    <w:rsid w:val="0088482C"/>
    <w:rsid w:val="00886713"/>
    <w:rsid w:val="0089025F"/>
    <w:rsid w:val="008949FC"/>
    <w:rsid w:val="008A11AD"/>
    <w:rsid w:val="008B15E3"/>
    <w:rsid w:val="008B2D46"/>
    <w:rsid w:val="008B4887"/>
    <w:rsid w:val="008D6E7C"/>
    <w:rsid w:val="009067DF"/>
    <w:rsid w:val="00906820"/>
    <w:rsid w:val="00962153"/>
    <w:rsid w:val="00967C9E"/>
    <w:rsid w:val="00971F98"/>
    <w:rsid w:val="00972C2F"/>
    <w:rsid w:val="00975B8C"/>
    <w:rsid w:val="00982B10"/>
    <w:rsid w:val="00986F7E"/>
    <w:rsid w:val="00987608"/>
    <w:rsid w:val="009877D3"/>
    <w:rsid w:val="009A5320"/>
    <w:rsid w:val="009B27A6"/>
    <w:rsid w:val="009C657E"/>
    <w:rsid w:val="009C7295"/>
    <w:rsid w:val="009D10C0"/>
    <w:rsid w:val="00A12011"/>
    <w:rsid w:val="00A373D8"/>
    <w:rsid w:val="00A51680"/>
    <w:rsid w:val="00A6340D"/>
    <w:rsid w:val="00AA380E"/>
    <w:rsid w:val="00AC04C5"/>
    <w:rsid w:val="00AC44E0"/>
    <w:rsid w:val="00AD3E5D"/>
    <w:rsid w:val="00B0245C"/>
    <w:rsid w:val="00B02728"/>
    <w:rsid w:val="00B0601C"/>
    <w:rsid w:val="00B3197C"/>
    <w:rsid w:val="00B35B36"/>
    <w:rsid w:val="00B3680A"/>
    <w:rsid w:val="00B37352"/>
    <w:rsid w:val="00B413E5"/>
    <w:rsid w:val="00B5765C"/>
    <w:rsid w:val="00B66E21"/>
    <w:rsid w:val="00B74D8A"/>
    <w:rsid w:val="00B87849"/>
    <w:rsid w:val="00B9547A"/>
    <w:rsid w:val="00B9762F"/>
    <w:rsid w:val="00B9772E"/>
    <w:rsid w:val="00B9782C"/>
    <w:rsid w:val="00BA07A0"/>
    <w:rsid w:val="00BA0F70"/>
    <w:rsid w:val="00BA62DF"/>
    <w:rsid w:val="00BB152E"/>
    <w:rsid w:val="00BD1EA6"/>
    <w:rsid w:val="00BD34F8"/>
    <w:rsid w:val="00BD3A9B"/>
    <w:rsid w:val="00BD6B73"/>
    <w:rsid w:val="00BF5E3A"/>
    <w:rsid w:val="00C17361"/>
    <w:rsid w:val="00C267E2"/>
    <w:rsid w:val="00C328AA"/>
    <w:rsid w:val="00C37C79"/>
    <w:rsid w:val="00C63FA8"/>
    <w:rsid w:val="00C66609"/>
    <w:rsid w:val="00C831DE"/>
    <w:rsid w:val="00C84041"/>
    <w:rsid w:val="00C95570"/>
    <w:rsid w:val="00CC2673"/>
    <w:rsid w:val="00CD2AFC"/>
    <w:rsid w:val="00CD6E2A"/>
    <w:rsid w:val="00CE4CE4"/>
    <w:rsid w:val="00CF16A3"/>
    <w:rsid w:val="00CF34D4"/>
    <w:rsid w:val="00CF7F64"/>
    <w:rsid w:val="00D00886"/>
    <w:rsid w:val="00D030DD"/>
    <w:rsid w:val="00D03F8A"/>
    <w:rsid w:val="00D12CAE"/>
    <w:rsid w:val="00D20800"/>
    <w:rsid w:val="00D31A09"/>
    <w:rsid w:val="00D3366A"/>
    <w:rsid w:val="00D4692D"/>
    <w:rsid w:val="00D55679"/>
    <w:rsid w:val="00D63BB8"/>
    <w:rsid w:val="00D84756"/>
    <w:rsid w:val="00DA2403"/>
    <w:rsid w:val="00DA6BF9"/>
    <w:rsid w:val="00DB5B50"/>
    <w:rsid w:val="00DE6764"/>
    <w:rsid w:val="00E23CF2"/>
    <w:rsid w:val="00E25737"/>
    <w:rsid w:val="00E35854"/>
    <w:rsid w:val="00E55E58"/>
    <w:rsid w:val="00E6287D"/>
    <w:rsid w:val="00E6729B"/>
    <w:rsid w:val="00E73AAD"/>
    <w:rsid w:val="00E75F32"/>
    <w:rsid w:val="00E8304D"/>
    <w:rsid w:val="00EB6EA8"/>
    <w:rsid w:val="00EC62DE"/>
    <w:rsid w:val="00EE4998"/>
    <w:rsid w:val="00EF064B"/>
    <w:rsid w:val="00EF39BB"/>
    <w:rsid w:val="00EF3B8F"/>
    <w:rsid w:val="00F06FD6"/>
    <w:rsid w:val="00F25356"/>
    <w:rsid w:val="00F2646A"/>
    <w:rsid w:val="00F33711"/>
    <w:rsid w:val="00F33D71"/>
    <w:rsid w:val="00F612A0"/>
    <w:rsid w:val="00F65CAC"/>
    <w:rsid w:val="00F76DAF"/>
    <w:rsid w:val="00F874A3"/>
    <w:rsid w:val="00F905C7"/>
    <w:rsid w:val="00F93D90"/>
    <w:rsid w:val="00F97CC7"/>
    <w:rsid w:val="00FA513D"/>
    <w:rsid w:val="00FA64D7"/>
    <w:rsid w:val="00FC54A5"/>
    <w:rsid w:val="00FD4A6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990C7C"/>
  <w15:docId w15:val="{DB9BD8DA-F3D6-488F-BB35-446B200C0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976AC"/>
    <w:pPr>
      <w:spacing w:before="120" w:after="320" w:line="276" w:lineRule="auto"/>
      <w:ind w:right="567"/>
    </w:pPr>
    <w:rPr>
      <w:rFonts w:ascii="Avenir Next LT Pro Light" w:hAnsi="Avenir Next LT Pro Light"/>
      <w:sz w:val="20"/>
      <w:lang w:val="en-AU"/>
    </w:rPr>
  </w:style>
  <w:style w:type="paragraph" w:styleId="Heading1">
    <w:name w:val="heading 1"/>
    <w:aliases w:val="Cover heading"/>
    <w:next w:val="Normal"/>
    <w:link w:val="Heading1Char"/>
    <w:uiPriority w:val="9"/>
    <w:qFormat/>
    <w:rsid w:val="000976AC"/>
    <w:pPr>
      <w:spacing w:after="0" w:line="360" w:lineRule="auto"/>
      <w:ind w:firstLine="720"/>
      <w:jc w:val="right"/>
      <w:outlineLvl w:val="0"/>
    </w:pPr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109E"/>
    <w:pPr>
      <w:outlineLvl w:val="1"/>
    </w:pPr>
    <w:rPr>
      <w:rFonts w:ascii="Calisto MT" w:hAnsi="Calisto MT"/>
      <w:bCs/>
      <w:i/>
      <w:color w:val="004161"/>
      <w:spacing w:val="6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2FB7"/>
    <w:pPr>
      <w:keepNext/>
      <w:keepLines/>
      <w:spacing w:before="0" w:after="0" w:line="240" w:lineRule="auto"/>
      <w:outlineLvl w:val="2"/>
    </w:pPr>
    <w:rPr>
      <w:rFonts w:asciiTheme="minorHAnsi" w:eastAsiaTheme="majorEastAsia" w:hAnsiTheme="minorHAnsi" w:cs="Times New Roman (Headings CS)"/>
      <w:b/>
      <w:caps/>
      <w:color w:val="649DBF"/>
      <w:spacing w:val="5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over heading Char"/>
    <w:basedOn w:val="DefaultParagraphFont"/>
    <w:link w:val="Heading1"/>
    <w:uiPriority w:val="9"/>
    <w:rsid w:val="000976AC"/>
    <w:rPr>
      <w:rFonts w:ascii="Avenir Next LT Pro" w:hAnsi="Avenir Next LT Pro"/>
      <w:b/>
      <w:bCs/>
      <w:noProof/>
      <w:color w:val="E53241" w:themeColor="accent1"/>
      <w:sz w:val="26"/>
      <w:lang w:val="en-AU"/>
    </w:rPr>
  </w:style>
  <w:style w:type="paragraph" w:styleId="Header">
    <w:name w:val="header"/>
    <w:basedOn w:val="Normal"/>
    <w:link w:val="HeaderChar"/>
    <w:autoRedefine/>
    <w:uiPriority w:val="99"/>
    <w:unhideWhenUsed/>
    <w:rsid w:val="009B27A6"/>
    <w:pPr>
      <w:tabs>
        <w:tab w:val="center" w:pos="4320"/>
        <w:tab w:val="right" w:pos="8640"/>
      </w:tabs>
      <w:spacing w:before="0" w:after="0"/>
      <w:jc w:val="right"/>
    </w:pPr>
    <w:rPr>
      <w:b/>
      <w:noProof/>
      <w:color w:val="E53241" w:themeColor="accent1"/>
      <w:sz w:val="2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B27A6"/>
    <w:rPr>
      <w:b/>
      <w:noProof/>
      <w:color w:val="E53241" w:themeColor="accent1"/>
      <w:sz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342C4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42C4"/>
  </w:style>
  <w:style w:type="paragraph" w:styleId="BalloonText">
    <w:name w:val="Balloon Text"/>
    <w:basedOn w:val="Normal"/>
    <w:link w:val="BalloonTextChar"/>
    <w:uiPriority w:val="99"/>
    <w:semiHidden/>
    <w:unhideWhenUsed/>
    <w:rsid w:val="007342C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2C4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2109E"/>
    <w:rPr>
      <w:rFonts w:ascii="Calisto MT" w:hAnsi="Calisto MT"/>
      <w:bCs/>
      <w:i/>
      <w:color w:val="004161"/>
      <w:spacing w:val="6"/>
      <w:sz w:val="36"/>
      <w:szCs w:val="24"/>
    </w:rPr>
  </w:style>
  <w:style w:type="paragraph" w:styleId="Title">
    <w:name w:val="Title"/>
    <w:next w:val="Normal"/>
    <w:link w:val="TitleChar"/>
    <w:uiPriority w:val="10"/>
    <w:qFormat/>
    <w:rsid w:val="000976AC"/>
    <w:pPr>
      <w:tabs>
        <w:tab w:val="left" w:pos="980"/>
        <w:tab w:val="right" w:pos="9639"/>
      </w:tabs>
      <w:spacing w:after="100" w:line="360" w:lineRule="auto"/>
      <w:jc w:val="right"/>
    </w:pPr>
    <w:rPr>
      <w:rFonts w:ascii="Avenir Next LT Pro" w:hAnsi="Avenir Next LT Pro"/>
      <w:b/>
      <w:bCs/>
      <w:color w:val="191919"/>
      <w:sz w:val="15"/>
      <w:lang w:val="en-AU"/>
    </w:rPr>
  </w:style>
  <w:style w:type="character" w:customStyle="1" w:styleId="TitleChar">
    <w:name w:val="Title Char"/>
    <w:basedOn w:val="DefaultParagraphFont"/>
    <w:link w:val="Title"/>
    <w:uiPriority w:val="10"/>
    <w:rsid w:val="000976AC"/>
    <w:rPr>
      <w:rFonts w:ascii="Avenir Next LT Pro" w:hAnsi="Avenir Next LT Pro"/>
      <w:b/>
      <w:bCs/>
      <w:color w:val="191919"/>
      <w:sz w:val="15"/>
      <w:lang w:val="en-AU"/>
    </w:rPr>
  </w:style>
  <w:style w:type="paragraph" w:styleId="Subtitle">
    <w:name w:val="Subtitle"/>
    <w:basedOn w:val="Heading2"/>
    <w:next w:val="Normal"/>
    <w:link w:val="SubtitleChar"/>
    <w:uiPriority w:val="11"/>
    <w:qFormat/>
    <w:rsid w:val="0063617B"/>
    <w:pPr>
      <w:tabs>
        <w:tab w:val="left" w:pos="142"/>
        <w:tab w:val="left" w:pos="284"/>
      </w:tabs>
      <w:spacing w:before="0" w:after="0"/>
    </w:pPr>
    <w:rPr>
      <w:rFonts w:ascii="Arial" w:hAnsi="Arial"/>
      <w:b/>
      <w:i w:val="0"/>
      <w:color w:val="004E7A" w:themeColor="text1" w:themeTint="E6"/>
      <w:spacing w:val="10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3617B"/>
    <w:rPr>
      <w:b/>
      <w:bCs/>
      <w:color w:val="004E7A" w:themeColor="text1" w:themeTint="E6"/>
      <w:spacing w:val="10"/>
      <w:sz w:val="22"/>
      <w:szCs w:val="24"/>
    </w:rPr>
  </w:style>
  <w:style w:type="paragraph" w:styleId="NoSpacing">
    <w:name w:val="No Spacing"/>
    <w:uiPriority w:val="1"/>
    <w:qFormat/>
    <w:rsid w:val="000976AC"/>
    <w:pPr>
      <w:spacing w:after="0" w:line="180" w:lineRule="exact"/>
      <w:jc w:val="right"/>
    </w:pPr>
    <w:rPr>
      <w:rFonts w:ascii="Avenir Next LT Pro" w:hAnsi="Avenir Next LT Pro"/>
      <w:color w:val="191919"/>
      <w:sz w:val="14"/>
      <w:lang w:val="en-AU"/>
    </w:rPr>
  </w:style>
  <w:style w:type="character" w:styleId="SubtleEmphasis">
    <w:name w:val="Subtle Emphasis"/>
    <w:uiPriority w:val="19"/>
    <w:qFormat/>
    <w:rsid w:val="00442197"/>
    <w:rPr>
      <w:i/>
    </w:rPr>
  </w:style>
  <w:style w:type="character" w:styleId="Emphasis">
    <w:name w:val="Emphasis"/>
    <w:basedOn w:val="SubtleEmphasis"/>
    <w:uiPriority w:val="20"/>
    <w:qFormat/>
    <w:rsid w:val="00442197"/>
    <w:rPr>
      <w:i/>
    </w:rPr>
  </w:style>
  <w:style w:type="character" w:styleId="IntenseEmphasis">
    <w:name w:val="Intense Emphasis"/>
    <w:basedOn w:val="Emphasis"/>
    <w:uiPriority w:val="21"/>
    <w:qFormat/>
    <w:rsid w:val="00442197"/>
    <w:rPr>
      <w:b/>
      <w:i/>
    </w:rPr>
  </w:style>
  <w:style w:type="character" w:styleId="Strong">
    <w:name w:val="Strong"/>
    <w:uiPriority w:val="22"/>
    <w:qFormat/>
    <w:rsid w:val="00442197"/>
    <w:rPr>
      <w:b/>
    </w:rPr>
  </w:style>
  <w:style w:type="paragraph" w:styleId="Quote">
    <w:name w:val="Quote"/>
    <w:basedOn w:val="Normal"/>
    <w:next w:val="Normal"/>
    <w:link w:val="QuoteChar"/>
    <w:uiPriority w:val="29"/>
    <w:qFormat/>
    <w:rsid w:val="0044219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442197"/>
    <w:rPr>
      <w:i/>
    </w:rPr>
  </w:style>
  <w:style w:type="character" w:styleId="SubtleReference">
    <w:name w:val="Subtle Reference"/>
    <w:basedOn w:val="DefaultParagraphFont"/>
    <w:uiPriority w:val="31"/>
    <w:qFormat/>
    <w:rsid w:val="00442197"/>
    <w:rPr>
      <w:smallCaps/>
      <w:color w:val="0095E7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CE4"/>
    <w:pPr>
      <w:pBdr>
        <w:top w:val="single" w:sz="4" w:space="10" w:color="E53241" w:themeColor="accent1"/>
        <w:bottom w:val="single" w:sz="4" w:space="10" w:color="E53241" w:themeColor="accent1"/>
      </w:pBdr>
      <w:spacing w:before="360" w:after="360"/>
      <w:ind w:left="864" w:right="864"/>
      <w:jc w:val="center"/>
    </w:pPr>
    <w:rPr>
      <w:i/>
      <w:iCs/>
      <w:color w:val="00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CE4"/>
    <w:rPr>
      <w:i/>
      <w:iCs/>
      <w:color w:val="000000"/>
    </w:rPr>
  </w:style>
  <w:style w:type="character" w:customStyle="1" w:styleId="Heading3Char">
    <w:name w:val="Heading 3 Char"/>
    <w:basedOn w:val="DefaultParagraphFont"/>
    <w:link w:val="Heading3"/>
    <w:uiPriority w:val="9"/>
    <w:rsid w:val="00052FB7"/>
    <w:rPr>
      <w:rFonts w:asciiTheme="minorHAnsi" w:eastAsiaTheme="majorEastAsia" w:hAnsiTheme="minorHAnsi" w:cs="Times New Roman (Headings CS)"/>
      <w:b/>
      <w:caps/>
      <w:color w:val="649DBF"/>
      <w:spacing w:val="5"/>
      <w:sz w:val="16"/>
      <w:szCs w:val="24"/>
    </w:rPr>
  </w:style>
  <w:style w:type="character" w:styleId="PageNumber">
    <w:name w:val="page number"/>
    <w:basedOn w:val="DefaultParagraphFont"/>
    <w:rsid w:val="00971F98"/>
  </w:style>
  <w:style w:type="paragraph" w:customStyle="1" w:styleId="paragraph">
    <w:name w:val="paragraph"/>
    <w:basedOn w:val="Normal"/>
    <w:rsid w:val="00F97CC7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lang w:eastAsia="en-AU"/>
    </w:rPr>
  </w:style>
  <w:style w:type="character" w:customStyle="1" w:styleId="contentcontrol">
    <w:name w:val="contentcontrol"/>
    <w:basedOn w:val="DefaultParagraphFont"/>
    <w:rsid w:val="00F97CC7"/>
  </w:style>
  <w:style w:type="character" w:customStyle="1" w:styleId="normaltextrun">
    <w:name w:val="normaltextrun"/>
    <w:basedOn w:val="DefaultParagraphFont"/>
    <w:rsid w:val="00F97CC7"/>
  </w:style>
  <w:style w:type="character" w:customStyle="1" w:styleId="eop">
    <w:name w:val="eop"/>
    <w:basedOn w:val="DefaultParagraphFont"/>
    <w:rsid w:val="00F97CC7"/>
  </w:style>
  <w:style w:type="character" w:customStyle="1" w:styleId="contentcontrolboundarysink">
    <w:name w:val="contentcontrolboundarysink"/>
    <w:basedOn w:val="DefaultParagraphFont"/>
    <w:rsid w:val="00F97CC7"/>
  </w:style>
  <w:style w:type="paragraph" w:styleId="ListParagraph">
    <w:name w:val="List Paragraph"/>
    <w:basedOn w:val="Normal"/>
    <w:uiPriority w:val="34"/>
    <w:qFormat/>
    <w:rsid w:val="00F97CC7"/>
    <w:pPr>
      <w:ind w:left="720"/>
      <w:contextualSpacing/>
    </w:pPr>
  </w:style>
  <w:style w:type="character" w:styleId="Hyperlink">
    <w:name w:val="Hyperlink"/>
    <w:basedOn w:val="DefaultParagraphFont"/>
    <w:unhideWhenUsed/>
    <w:rsid w:val="00AD3E5D"/>
    <w:rPr>
      <w:color w:val="0085E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3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41216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semiHidden/>
    <w:unhideWhenUsed/>
    <w:rsid w:val="00834266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3426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834266"/>
    <w:rPr>
      <w:rFonts w:ascii="Avenir Next LT Pro Light" w:hAnsi="Avenir Next LT Pro Light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342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34266"/>
    <w:rPr>
      <w:rFonts w:ascii="Avenir Next LT Pro Light" w:hAnsi="Avenir Next LT Pro Light"/>
      <w:b/>
      <w:bCs/>
      <w:sz w:val="20"/>
      <w:szCs w:val="20"/>
      <w:lang w:val="en-AU"/>
    </w:rPr>
  </w:style>
  <w:style w:type="paragraph" w:styleId="NormalWeb">
    <w:name w:val="Normal (Web)"/>
    <w:basedOn w:val="Normal"/>
    <w:semiHidden/>
    <w:unhideWhenUsed/>
    <w:rsid w:val="009D10C0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7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42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8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8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9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alvationarmy.org.au/salvos-school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ace.Davidson\Downloads\TSA_Letterhead_0224%20(1).dotx" TargetMode="External"/></Relationships>
</file>

<file path=word/theme/theme1.xml><?xml version="1.0" encoding="utf-8"?>
<a:theme xmlns:a="http://schemas.openxmlformats.org/drawingml/2006/main" name="Navy background">
  <a:themeElements>
    <a:clrScheme name="TSA Palette">
      <a:dk1>
        <a:srgbClr val="003450"/>
      </a:dk1>
      <a:lt1>
        <a:srgbClr val="FFFFFF"/>
      </a:lt1>
      <a:dk2>
        <a:srgbClr val="003450"/>
      </a:dk2>
      <a:lt2>
        <a:srgbClr val="FFFFFF"/>
      </a:lt2>
      <a:accent1>
        <a:srgbClr val="E53241"/>
      </a:accent1>
      <a:accent2>
        <a:srgbClr val="00828A"/>
      </a:accent2>
      <a:accent3>
        <a:srgbClr val="EDA615"/>
      </a:accent3>
      <a:accent4>
        <a:srgbClr val="6B3A66"/>
      </a:accent4>
      <a:accent5>
        <a:srgbClr val="0083B6"/>
      </a:accent5>
      <a:accent6>
        <a:srgbClr val="DE761C"/>
      </a:accent6>
      <a:hlink>
        <a:srgbClr val="0085E8"/>
      </a:hlink>
      <a:folHlink>
        <a:srgbClr val="954F72"/>
      </a:folHlink>
    </a:clrScheme>
    <a:fontScheme name="Times New Roman-Arial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D6F83DD6F36C41ACDC097D9FB2FED0" ma:contentTypeVersion="9" ma:contentTypeDescription="Create a new document." ma:contentTypeScope="" ma:versionID="b6ef2ecc9595a146afbdf97b980e91f6">
  <xsd:schema xmlns:xsd="http://www.w3.org/2001/XMLSchema" xmlns:xs="http://www.w3.org/2001/XMLSchema" xmlns:p="http://schemas.microsoft.com/office/2006/metadata/properties" xmlns:ns2="bf93d8ec-9c72-4f50-9538-6e73c7622e3d" xmlns:ns3="cab319f5-9cc7-4755-a8c4-a26efae7ab33" targetNamespace="http://schemas.microsoft.com/office/2006/metadata/properties" ma:root="true" ma:fieldsID="54144dbede161e8d82fde3c4468f64ca" ns2:_="" ns3:_="">
    <xsd:import namespace="bf93d8ec-9c72-4f50-9538-6e73c7622e3d"/>
    <xsd:import namespace="cab319f5-9cc7-4755-a8c4-a26efae7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3d8ec-9c72-4f50-9538-6e73c7622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319f5-9cc7-4755-a8c4-a26efae7ab3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376243-7A6E-EA4C-B94C-0651BEB3FA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2469C4-CD8D-440F-B6DB-D2BA36A22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3d8ec-9c72-4f50-9538-6e73c7622e3d"/>
    <ds:schemaRef ds:uri="cab319f5-9cc7-4755-a8c4-a26efae7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F91315-C4D4-4B49-9610-6EE8B4C86F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DB2D2A-EB2E-4B7D-8CC8-5B367CDD329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TSA_Letterhead_0224 (1)</Template>
  <TotalTime>30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Army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Davidson</dc:creator>
  <cp:keywords/>
  <dc:description/>
  <cp:lastModifiedBy>Grace Davidson</cp:lastModifiedBy>
  <cp:revision>2</cp:revision>
  <cp:lastPrinted>2025-09-29T04:47:00Z</cp:lastPrinted>
  <dcterms:created xsi:type="dcterms:W3CDTF">2025-09-29T06:08:00Z</dcterms:created>
  <dcterms:modified xsi:type="dcterms:W3CDTF">2025-09-29T06:08:00Z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0x01010082D6F83DD6F36C41ACDC097D9FB2FED0</vt:lpwstr>
  </property>
</Properties>
</file>