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68EF2" w14:textId="77777777" w:rsidR="00F97CC7" w:rsidRPr="00582A75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</w:rPr>
        <w:t>​</w:t>
      </w:r>
      <w:r w:rsidRPr="00582A75">
        <w:rPr>
          <w:sz w:val="18"/>
          <w:szCs w:val="22"/>
        </w:rPr>
        <w:t xml:space="preserve">Dear </w:t>
      </w:r>
      <w:r w:rsidRPr="00582A75">
        <w:rPr>
          <w:sz w:val="18"/>
          <w:szCs w:val="22"/>
          <w:highlight w:val="yellow"/>
        </w:rPr>
        <w:t>(Principal/School)</w:t>
      </w:r>
      <w:r w:rsidRPr="00582A75">
        <w:rPr>
          <w:sz w:val="18"/>
          <w:szCs w:val="22"/>
        </w:rPr>
        <w:t> </w:t>
      </w:r>
    </w:p>
    <w:p w14:paraId="0DC6A333" w14:textId="77777777" w:rsidR="00F97CC7" w:rsidRPr="00582A75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I write to you on the behalf of </w:t>
      </w:r>
      <w:r w:rsidRPr="00582A75">
        <w:rPr>
          <w:sz w:val="18"/>
          <w:szCs w:val="22"/>
          <w:highlight w:val="yellow"/>
        </w:rPr>
        <w:t>(Corps Name).</w:t>
      </w:r>
      <w:r w:rsidRPr="00582A75">
        <w:rPr>
          <w:sz w:val="18"/>
          <w:szCs w:val="22"/>
        </w:rPr>
        <w:t xml:space="preserve"> Our Salvation Army expression provides social and community services to those in </w:t>
      </w:r>
      <w:r w:rsidRPr="00582A75">
        <w:rPr>
          <w:sz w:val="18"/>
          <w:szCs w:val="22"/>
          <w:highlight w:val="yellow"/>
        </w:rPr>
        <w:t>(region).</w:t>
      </w:r>
      <w:r w:rsidRPr="00582A75">
        <w:rPr>
          <w:sz w:val="18"/>
          <w:szCs w:val="22"/>
        </w:rPr>
        <w:t xml:space="preserve"> I am writing with the hope that </w:t>
      </w:r>
      <w:r w:rsidRPr="00582A75">
        <w:rPr>
          <w:sz w:val="18"/>
          <w:szCs w:val="22"/>
          <w:highlight w:val="yellow"/>
        </w:rPr>
        <w:t>(school name)</w:t>
      </w:r>
      <w:r w:rsidRPr="00582A75">
        <w:rPr>
          <w:sz w:val="18"/>
          <w:szCs w:val="22"/>
        </w:rPr>
        <w:t xml:space="preserve"> may be able to support us as we prepare for the upcoming festive season.  </w:t>
      </w:r>
    </w:p>
    <w:p w14:paraId="186F815E" w14:textId="7559B2B7" w:rsidR="00F97CC7" w:rsidRPr="00582A75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As you can imagine, the </w:t>
      </w:r>
      <w:r w:rsidR="00582A75" w:rsidRPr="00582A75">
        <w:rPr>
          <w:sz w:val="18"/>
          <w:szCs w:val="22"/>
        </w:rPr>
        <w:t>cost-of-living</w:t>
      </w:r>
      <w:r w:rsidRPr="00582A75">
        <w:rPr>
          <w:sz w:val="18"/>
          <w:szCs w:val="22"/>
        </w:rPr>
        <w:t xml:space="preserve"> crisis means that we are expecting an increased demand for our support at Christmas this year. We</w:t>
      </w:r>
      <w:r w:rsidR="00582A75" w:rsidRPr="00582A75">
        <w:rPr>
          <w:sz w:val="18"/>
          <w:szCs w:val="22"/>
        </w:rPr>
        <w:t xml:space="preserve"> </w:t>
      </w:r>
      <w:r w:rsidR="00582A75">
        <w:rPr>
          <w:sz w:val="18"/>
          <w:szCs w:val="22"/>
        </w:rPr>
        <w:t>are working to ensure everyone can feel the hope of Christmas and</w:t>
      </w:r>
      <w:r w:rsidRPr="00582A75">
        <w:rPr>
          <w:sz w:val="18"/>
          <w:szCs w:val="22"/>
        </w:rPr>
        <w:t xml:space="preserve"> </w:t>
      </w:r>
      <w:r w:rsidR="00582A75">
        <w:rPr>
          <w:sz w:val="18"/>
          <w:szCs w:val="22"/>
        </w:rPr>
        <w:t>are</w:t>
      </w:r>
      <w:r w:rsidRPr="00582A75">
        <w:rPr>
          <w:sz w:val="18"/>
          <w:szCs w:val="22"/>
        </w:rPr>
        <w:t xml:space="preserve"> committed to supporting those doing it tough right now.  </w:t>
      </w:r>
    </w:p>
    <w:p w14:paraId="08C2C293" w14:textId="2F68B9A1" w:rsidR="00F97CC7" w:rsidRPr="003C4D1D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Each Christmas, we provide support to the local community through food and gift provision to those struggling financially. </w:t>
      </w:r>
      <w:r w:rsidRPr="003C4D1D">
        <w:rPr>
          <w:sz w:val="18"/>
          <w:szCs w:val="22"/>
        </w:rPr>
        <w:t>We know that at this time of year members of our community</w:t>
      </w:r>
      <w:r w:rsidR="003C4D1D" w:rsidRPr="003C4D1D">
        <w:rPr>
          <w:sz w:val="18"/>
          <w:szCs w:val="22"/>
        </w:rPr>
        <w:t xml:space="preserve"> </w:t>
      </w:r>
      <w:r w:rsidR="003C4D1D">
        <w:rPr>
          <w:sz w:val="18"/>
          <w:szCs w:val="22"/>
        </w:rPr>
        <w:t>may be</w:t>
      </w:r>
      <w:r w:rsidR="008A11AD">
        <w:rPr>
          <w:sz w:val="18"/>
          <w:szCs w:val="22"/>
        </w:rPr>
        <w:t xml:space="preserve"> struggling to afford basics</w:t>
      </w:r>
      <w:r w:rsidR="00584376">
        <w:rPr>
          <w:sz w:val="18"/>
          <w:szCs w:val="22"/>
        </w:rPr>
        <w:t xml:space="preserve">, </w:t>
      </w:r>
      <w:r w:rsidRPr="003C4D1D">
        <w:rPr>
          <w:sz w:val="18"/>
          <w:szCs w:val="22"/>
        </w:rPr>
        <w:t>bracing for</w:t>
      </w:r>
      <w:r w:rsidR="008A11AD">
        <w:rPr>
          <w:sz w:val="18"/>
          <w:szCs w:val="22"/>
        </w:rPr>
        <w:t xml:space="preserve"> end of year</w:t>
      </w:r>
      <w:r w:rsidRPr="003C4D1D">
        <w:rPr>
          <w:sz w:val="18"/>
          <w:szCs w:val="22"/>
        </w:rPr>
        <w:t xml:space="preserve"> expenses or experiencing reduced employment.  </w:t>
      </w:r>
    </w:p>
    <w:p w14:paraId="32AF498F" w14:textId="77777777" w:rsidR="00F97CC7" w:rsidRPr="00C831DE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We’re asking you to partner with us by supporting The Salvation Army’s Christmas Appeal to help us meet the increased need this year. </w:t>
      </w:r>
      <w:r w:rsidRPr="00C831DE">
        <w:rPr>
          <w:sz w:val="18"/>
          <w:szCs w:val="22"/>
        </w:rPr>
        <w:t xml:space="preserve">The combined impact of </w:t>
      </w:r>
      <w:proofErr w:type="gramStart"/>
      <w:r w:rsidRPr="00C831DE">
        <w:rPr>
          <w:sz w:val="18"/>
          <w:szCs w:val="22"/>
        </w:rPr>
        <w:t>schools</w:t>
      </w:r>
      <w:proofErr w:type="gramEnd"/>
      <w:r w:rsidRPr="00C831DE">
        <w:rPr>
          <w:sz w:val="18"/>
          <w:szCs w:val="22"/>
        </w:rPr>
        <w:t xml:space="preserve"> involvement makes a big difference as we work to ensure support to our shared community.  </w:t>
      </w:r>
    </w:p>
    <w:p w14:paraId="09A5C9B8" w14:textId="77777777" w:rsidR="00F97CC7" w:rsidRPr="00582A75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There are </w:t>
      </w:r>
      <w:proofErr w:type="gramStart"/>
      <w:r w:rsidRPr="00582A75">
        <w:rPr>
          <w:sz w:val="18"/>
          <w:szCs w:val="22"/>
        </w:rPr>
        <w:t>a number of</w:t>
      </w:r>
      <w:proofErr w:type="gramEnd"/>
      <w:r w:rsidRPr="00582A75">
        <w:rPr>
          <w:sz w:val="18"/>
          <w:szCs w:val="22"/>
        </w:rPr>
        <w:t xml:space="preserve"> ways for schools to get involved with this.  </w:t>
      </w:r>
    </w:p>
    <w:p w14:paraId="3838585C" w14:textId="552C97C5" w:rsidR="00F97CC7" w:rsidRPr="00C831DE" w:rsidRDefault="00F97CC7" w:rsidP="00F97CC7">
      <w:pPr>
        <w:rPr>
          <w:sz w:val="18"/>
          <w:szCs w:val="22"/>
        </w:rPr>
      </w:pPr>
      <w:r w:rsidRPr="00C831DE">
        <w:rPr>
          <w:rFonts w:ascii="Arial" w:hAnsi="Arial"/>
          <w:sz w:val="18"/>
          <w:szCs w:val="22"/>
        </w:rPr>
        <w:t>​</w:t>
      </w:r>
      <w:r w:rsidRPr="00C831DE">
        <w:rPr>
          <w:sz w:val="18"/>
          <w:szCs w:val="22"/>
        </w:rPr>
        <w:t xml:space="preserve">We invite you to visit </w:t>
      </w:r>
      <w:hyperlink r:id="rId11" w:history="1">
        <w:r w:rsidR="00582A75" w:rsidRPr="00AF2760">
          <w:rPr>
            <w:rStyle w:val="Hyperlink"/>
            <w:sz w:val="18"/>
            <w:szCs w:val="22"/>
          </w:rPr>
          <w:t>salvationarmy.org.au</w:t>
        </w:r>
        <w:r w:rsidR="00582A75" w:rsidRPr="00AF2760">
          <w:rPr>
            <w:rStyle w:val="Hyperlink"/>
            <w:sz w:val="18"/>
            <w:szCs w:val="22"/>
          </w:rPr>
          <w:t>/</w:t>
        </w:r>
        <w:r w:rsidR="00582A75" w:rsidRPr="00AF2760">
          <w:rPr>
            <w:rStyle w:val="Hyperlink"/>
            <w:sz w:val="18"/>
            <w:szCs w:val="22"/>
          </w:rPr>
          <w:t>christmas/get-involved-this-christmas/schools-and-education-providers/</w:t>
        </w:r>
      </w:hyperlink>
      <w:r w:rsidR="00582A75">
        <w:rPr>
          <w:sz w:val="18"/>
          <w:szCs w:val="22"/>
        </w:rPr>
        <w:t xml:space="preserve"> </w:t>
      </w:r>
      <w:r w:rsidRPr="00C831DE">
        <w:rPr>
          <w:sz w:val="18"/>
          <w:szCs w:val="22"/>
        </w:rPr>
        <w:t>to learn more about the following four ways your school can be involved in our Christmas Appeal. These include: </w:t>
      </w:r>
    </w:p>
    <w:p w14:paraId="64A283F5" w14:textId="77777777" w:rsidR="00F97CC7" w:rsidRPr="00582A75" w:rsidRDefault="00F97CC7" w:rsidP="00F97CC7">
      <w:pPr>
        <w:pStyle w:val="ListParagraph"/>
        <w:numPr>
          <w:ilvl w:val="0"/>
          <w:numId w:val="5"/>
        </w:num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>Hosting a Food and Gift Drive </w:t>
      </w:r>
    </w:p>
    <w:p w14:paraId="49AD333B" w14:textId="77777777" w:rsidR="00F97CC7" w:rsidRPr="00F97CC7" w:rsidRDefault="00F97CC7" w:rsidP="00F97CC7">
      <w:pPr>
        <w:pStyle w:val="ListParagraph"/>
        <w:numPr>
          <w:ilvl w:val="0"/>
          <w:numId w:val="5"/>
        </w:numPr>
        <w:rPr>
          <w:sz w:val="18"/>
          <w:szCs w:val="22"/>
          <w:lang w:val="it-IT"/>
        </w:rPr>
      </w:pPr>
      <w:r w:rsidRPr="00F97CC7">
        <w:rPr>
          <w:rFonts w:ascii="Arial" w:hAnsi="Arial"/>
          <w:sz w:val="18"/>
          <w:szCs w:val="22"/>
          <w:lang w:val="it-IT"/>
        </w:rPr>
        <w:t>​</w:t>
      </w:r>
      <w:r w:rsidRPr="00F97CC7">
        <w:rPr>
          <w:sz w:val="18"/>
          <w:szCs w:val="22"/>
          <w:lang w:val="it-IT"/>
        </w:rPr>
        <w:t>Registering for Hampers of Hope </w:t>
      </w:r>
    </w:p>
    <w:p w14:paraId="1493477C" w14:textId="77777777" w:rsidR="00F97CC7" w:rsidRPr="00F97CC7" w:rsidRDefault="00F97CC7" w:rsidP="00F97CC7">
      <w:pPr>
        <w:pStyle w:val="ListParagraph"/>
        <w:numPr>
          <w:ilvl w:val="0"/>
          <w:numId w:val="5"/>
        </w:numPr>
        <w:rPr>
          <w:sz w:val="18"/>
          <w:szCs w:val="22"/>
          <w:lang w:val="it-IT"/>
        </w:rPr>
      </w:pPr>
      <w:r w:rsidRPr="00F97CC7">
        <w:rPr>
          <w:rFonts w:ascii="Arial" w:hAnsi="Arial"/>
          <w:sz w:val="18"/>
          <w:szCs w:val="22"/>
          <w:lang w:val="it-IT"/>
        </w:rPr>
        <w:t>​</w:t>
      </w:r>
      <w:r w:rsidRPr="00F97CC7">
        <w:rPr>
          <w:sz w:val="18"/>
          <w:szCs w:val="22"/>
          <w:lang w:val="it-IT"/>
        </w:rPr>
        <w:t>Running an in-school fundraiser </w:t>
      </w:r>
    </w:p>
    <w:p w14:paraId="712A2CD8" w14:textId="2C71E81C" w:rsidR="00F97CC7" w:rsidRPr="00582A75" w:rsidRDefault="00F97CC7" w:rsidP="00F97CC7">
      <w:pPr>
        <w:pStyle w:val="ListParagraph"/>
        <w:numPr>
          <w:ilvl w:val="0"/>
          <w:numId w:val="5"/>
        </w:num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Fundraising for us online via Christmas </w:t>
      </w:r>
      <w:r w:rsidR="00582A75">
        <w:rPr>
          <w:sz w:val="18"/>
          <w:szCs w:val="22"/>
        </w:rPr>
        <w:t>Hope</w:t>
      </w:r>
    </w:p>
    <w:p w14:paraId="7A0761A3" w14:textId="77777777" w:rsidR="00F97CC7" w:rsidRPr="00582A75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>We would be very grateful for any support your school could offer us as we prepare for this busy season.  </w:t>
      </w:r>
    </w:p>
    <w:p w14:paraId="08399E22" w14:textId="28431F62" w:rsidR="00F97CC7" w:rsidRPr="00582A75" w:rsidRDefault="00F97CC7" w:rsidP="00F97CC7">
      <w:pPr>
        <w:rPr>
          <w:sz w:val="18"/>
          <w:szCs w:val="22"/>
        </w:rPr>
      </w:pPr>
      <w:r w:rsidRPr="00582A75">
        <w:rPr>
          <w:rFonts w:ascii="Arial" w:hAnsi="Arial"/>
          <w:sz w:val="18"/>
          <w:szCs w:val="22"/>
        </w:rPr>
        <w:t>​</w:t>
      </w:r>
      <w:r w:rsidRPr="00582A75">
        <w:rPr>
          <w:sz w:val="18"/>
          <w:szCs w:val="22"/>
        </w:rPr>
        <w:t xml:space="preserve">I welcome you to contact us to learn more about the work of </w:t>
      </w:r>
      <w:r w:rsidRPr="00582A75">
        <w:rPr>
          <w:sz w:val="18"/>
          <w:szCs w:val="22"/>
          <w:highlight w:val="yellow"/>
        </w:rPr>
        <w:t>[CORPS NAME</w:t>
      </w:r>
      <w:r w:rsidRPr="00582A75">
        <w:rPr>
          <w:sz w:val="18"/>
          <w:szCs w:val="22"/>
        </w:rPr>
        <w:t>] locally. We’d love to share with you and potentially discuss some opportunities to engage with you in future and support the service</w:t>
      </w:r>
      <w:r w:rsidR="00582A75">
        <w:rPr>
          <w:sz w:val="18"/>
          <w:szCs w:val="22"/>
        </w:rPr>
        <w:t>-</w:t>
      </w:r>
      <w:r w:rsidRPr="00582A75">
        <w:rPr>
          <w:sz w:val="18"/>
          <w:szCs w:val="22"/>
        </w:rPr>
        <w:t xml:space="preserve">learning or social justice </w:t>
      </w:r>
      <w:r w:rsidR="00582A75" w:rsidRPr="00582A75">
        <w:rPr>
          <w:sz w:val="18"/>
          <w:szCs w:val="22"/>
        </w:rPr>
        <w:t>endeavours</w:t>
      </w:r>
      <w:r w:rsidRPr="00582A75">
        <w:rPr>
          <w:sz w:val="18"/>
          <w:szCs w:val="22"/>
        </w:rPr>
        <w:t xml:space="preserve"> of your school. The best phone line to reach us on is </w:t>
      </w:r>
      <w:r w:rsidRPr="00582A75">
        <w:rPr>
          <w:sz w:val="18"/>
          <w:szCs w:val="22"/>
          <w:highlight w:val="yellow"/>
        </w:rPr>
        <w:t>[# NUMBER]</w:t>
      </w:r>
      <w:r w:rsidRPr="00582A75">
        <w:rPr>
          <w:sz w:val="18"/>
          <w:szCs w:val="22"/>
        </w:rPr>
        <w:t xml:space="preserve"> and email </w:t>
      </w:r>
      <w:r w:rsidRPr="00582A75">
        <w:rPr>
          <w:sz w:val="18"/>
          <w:szCs w:val="22"/>
          <w:highlight w:val="yellow"/>
        </w:rPr>
        <w:t>[EMAIL ADDRESS].</w:t>
      </w:r>
      <w:r w:rsidRPr="00582A75">
        <w:rPr>
          <w:sz w:val="18"/>
          <w:szCs w:val="22"/>
        </w:rPr>
        <w:t> </w:t>
      </w:r>
    </w:p>
    <w:p w14:paraId="43E7E5C7" w14:textId="50BAD786" w:rsidR="00F97CC7" w:rsidRPr="00AD3E5D" w:rsidRDefault="00F97CC7" w:rsidP="000976AC">
      <w:pPr>
        <w:rPr>
          <w:sz w:val="18"/>
          <w:szCs w:val="22"/>
        </w:rPr>
      </w:pPr>
      <w:r w:rsidRPr="00AD3E5D">
        <w:rPr>
          <w:rFonts w:ascii="Arial" w:hAnsi="Arial"/>
          <w:sz w:val="18"/>
          <w:szCs w:val="22"/>
        </w:rPr>
        <w:t>​</w:t>
      </w:r>
      <w:r w:rsidR="00AD3E5D" w:rsidRPr="00AD3E5D">
        <w:rPr>
          <w:sz w:val="18"/>
          <w:szCs w:val="22"/>
        </w:rPr>
        <w:t xml:space="preserve">I wish </w:t>
      </w:r>
      <w:r w:rsidRPr="00AD3E5D">
        <w:rPr>
          <w:sz w:val="18"/>
          <w:szCs w:val="22"/>
        </w:rPr>
        <w:t>your entire school community the best for Term 4</w:t>
      </w:r>
      <w:r w:rsidR="00AD3E5D">
        <w:rPr>
          <w:sz w:val="18"/>
          <w:szCs w:val="22"/>
        </w:rPr>
        <w:t xml:space="preserve"> and affirm our support to </w:t>
      </w:r>
      <w:r w:rsidR="00AD3E5D" w:rsidRPr="00CF7F64">
        <w:rPr>
          <w:sz w:val="18"/>
          <w:szCs w:val="22"/>
          <w:highlight w:val="yellow"/>
        </w:rPr>
        <w:t>SCHOOL NAME</w:t>
      </w:r>
      <w:r w:rsidR="00AD3E5D">
        <w:rPr>
          <w:sz w:val="18"/>
          <w:szCs w:val="22"/>
        </w:rPr>
        <w:t xml:space="preserve">, please reach out if we can ever assist </w:t>
      </w:r>
      <w:r w:rsidR="00CF7F64">
        <w:rPr>
          <w:sz w:val="18"/>
          <w:szCs w:val="22"/>
        </w:rPr>
        <w:t>you.</w:t>
      </w:r>
    </w:p>
    <w:p w14:paraId="6FA7C03C" w14:textId="2BB2ABEF" w:rsidR="00F76DAF" w:rsidRPr="00F97CC7" w:rsidRDefault="00F76DAF" w:rsidP="000976AC">
      <w:pPr>
        <w:rPr>
          <w:sz w:val="18"/>
          <w:szCs w:val="22"/>
        </w:rPr>
      </w:pPr>
      <w:r w:rsidRPr="00F97CC7">
        <w:rPr>
          <w:sz w:val="18"/>
          <w:szCs w:val="22"/>
        </w:rPr>
        <w:t>Kind Regards</w:t>
      </w:r>
    </w:p>
    <w:p w14:paraId="5F85F4E5" w14:textId="4A1E186A" w:rsidR="00971F98" w:rsidRPr="00F97CC7" w:rsidRDefault="00F76DAF" w:rsidP="000976AC">
      <w:pPr>
        <w:rPr>
          <w:sz w:val="18"/>
          <w:szCs w:val="22"/>
        </w:rPr>
      </w:pPr>
      <w:r w:rsidRPr="00F97CC7">
        <w:rPr>
          <w:sz w:val="18"/>
          <w:szCs w:val="22"/>
          <w:highlight w:val="yellow"/>
        </w:rPr>
        <w:t>Name</w:t>
      </w:r>
      <w:r w:rsidR="00BD6B73" w:rsidRPr="00F97CC7">
        <w:rPr>
          <w:sz w:val="18"/>
          <w:szCs w:val="22"/>
          <w:highlight w:val="yellow"/>
        </w:rPr>
        <w:t xml:space="preserve"> Surname</w:t>
      </w:r>
      <w:r w:rsidR="002F658B" w:rsidRPr="00F97CC7">
        <w:rPr>
          <w:sz w:val="18"/>
          <w:szCs w:val="22"/>
          <w:highlight w:val="yellow"/>
        </w:rPr>
        <w:t>,</w:t>
      </w:r>
      <w:r w:rsidRPr="00F97CC7">
        <w:rPr>
          <w:sz w:val="18"/>
          <w:szCs w:val="22"/>
          <w:highlight w:val="yellow"/>
        </w:rPr>
        <w:t xml:space="preserve"> </w:t>
      </w:r>
      <w:r w:rsidR="002F658B" w:rsidRPr="00F97CC7">
        <w:rPr>
          <w:sz w:val="18"/>
          <w:szCs w:val="22"/>
          <w:highlight w:val="yellow"/>
        </w:rPr>
        <w:t>R</w:t>
      </w:r>
      <w:r w:rsidR="00BD6B73" w:rsidRPr="00F97CC7">
        <w:rPr>
          <w:sz w:val="18"/>
          <w:szCs w:val="22"/>
          <w:highlight w:val="yellow"/>
        </w:rPr>
        <w:t>an</w:t>
      </w:r>
      <w:r w:rsidR="00F97CC7" w:rsidRPr="00F97CC7">
        <w:rPr>
          <w:sz w:val="18"/>
          <w:szCs w:val="22"/>
          <w:highlight w:val="yellow"/>
        </w:rPr>
        <w:t>k</w:t>
      </w:r>
    </w:p>
    <w:sectPr w:rsidR="00971F98" w:rsidRPr="00F97CC7" w:rsidSect="00D55679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985" w:right="843" w:bottom="2268" w:left="1418" w:header="851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E3A3E" w14:textId="77777777" w:rsidR="00B87849" w:rsidRDefault="00B87849" w:rsidP="000976AC">
      <w:r>
        <w:separator/>
      </w:r>
    </w:p>
    <w:p w14:paraId="237D3384" w14:textId="77777777" w:rsidR="00B87849" w:rsidRDefault="00B87849" w:rsidP="000976AC"/>
  </w:endnote>
  <w:endnote w:type="continuationSeparator" w:id="0">
    <w:p w14:paraId="26362D0D" w14:textId="77777777" w:rsidR="00B87849" w:rsidRDefault="00B87849" w:rsidP="000976AC">
      <w:r>
        <w:continuationSeparator/>
      </w:r>
    </w:p>
    <w:p w14:paraId="076B0BB7" w14:textId="77777777" w:rsidR="00B87849" w:rsidRDefault="00B87849" w:rsidP="000976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6308A" w14:textId="77777777" w:rsidR="00971F98" w:rsidRDefault="00627D81" w:rsidP="000976AC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F107C8" w14:textId="77777777" w:rsidR="00971F98" w:rsidRDefault="00971F98" w:rsidP="000976AC">
    <w:pPr>
      <w:pStyle w:val="Footer"/>
    </w:pPr>
  </w:p>
  <w:p w14:paraId="27C461FE" w14:textId="77777777" w:rsidR="00C63FA8" w:rsidRDefault="00C63FA8" w:rsidP="000976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A8A08" w14:textId="77777777" w:rsidR="00971F98" w:rsidRPr="00971F98" w:rsidRDefault="00627D81" w:rsidP="000976AC">
    <w:pPr>
      <w:pStyle w:val="Footer"/>
      <w:rPr>
        <w:rStyle w:val="PageNumber"/>
      </w:rPr>
    </w:pPr>
    <w:r w:rsidRPr="00971F98">
      <w:rPr>
        <w:rStyle w:val="PageNumber"/>
        <w:sz w:val="14"/>
        <w:szCs w:val="14"/>
      </w:rPr>
      <w:fldChar w:fldCharType="begin"/>
    </w:r>
    <w:r w:rsidR="00971F98" w:rsidRPr="00971F98">
      <w:rPr>
        <w:rStyle w:val="PageNumber"/>
        <w:sz w:val="14"/>
        <w:szCs w:val="14"/>
      </w:rPr>
      <w:instrText xml:space="preserve">PAGE  </w:instrText>
    </w:r>
    <w:r w:rsidRPr="00971F98">
      <w:rPr>
        <w:rStyle w:val="PageNumber"/>
        <w:sz w:val="14"/>
        <w:szCs w:val="14"/>
      </w:rPr>
      <w:fldChar w:fldCharType="separate"/>
    </w:r>
    <w:r w:rsidR="00B413E5">
      <w:rPr>
        <w:rStyle w:val="PageNumber"/>
        <w:noProof/>
        <w:sz w:val="14"/>
        <w:szCs w:val="14"/>
      </w:rPr>
      <w:t>2</w:t>
    </w:r>
    <w:r w:rsidRPr="00971F98">
      <w:rPr>
        <w:rStyle w:val="PageNumber"/>
        <w:sz w:val="14"/>
        <w:szCs w:val="14"/>
      </w:rPr>
      <w:fldChar w:fldCharType="end"/>
    </w:r>
  </w:p>
  <w:p w14:paraId="4F9E133F" w14:textId="77777777" w:rsidR="00971F98" w:rsidRDefault="00971F98" w:rsidP="000976AC">
    <w:pPr>
      <w:pStyle w:val="Footer"/>
    </w:pPr>
  </w:p>
  <w:p w14:paraId="7E553685" w14:textId="77777777" w:rsidR="00C63FA8" w:rsidRDefault="00C63FA8" w:rsidP="000976A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84D8" w14:textId="77777777" w:rsidR="009C657E" w:rsidRPr="00651B5C" w:rsidRDefault="00241BB6" w:rsidP="000976AC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5ED2FC1" wp14:editId="574DE40B">
          <wp:simplePos x="0" y="0"/>
          <wp:positionH relativeFrom="column">
            <wp:posOffset>-913127</wp:posOffset>
          </wp:positionH>
          <wp:positionV relativeFrom="page">
            <wp:posOffset>9258300</wp:posOffset>
          </wp:positionV>
          <wp:extent cx="7551061" cy="141939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061" cy="1419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0E36A" w14:textId="77777777" w:rsidR="00B87849" w:rsidRDefault="00B87849" w:rsidP="000976AC">
      <w:r>
        <w:separator/>
      </w:r>
    </w:p>
    <w:p w14:paraId="6FF11466" w14:textId="77777777" w:rsidR="00B87849" w:rsidRDefault="00B87849" w:rsidP="000976AC"/>
  </w:footnote>
  <w:footnote w:type="continuationSeparator" w:id="0">
    <w:p w14:paraId="71ECBDFB" w14:textId="77777777" w:rsidR="00B87849" w:rsidRDefault="00B87849" w:rsidP="000976AC">
      <w:r>
        <w:continuationSeparator/>
      </w:r>
    </w:p>
    <w:p w14:paraId="22414078" w14:textId="77777777" w:rsidR="00B87849" w:rsidRDefault="00B87849" w:rsidP="000976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BA6A7" w14:textId="77777777" w:rsidR="009C657E" w:rsidRPr="00971F98" w:rsidRDefault="009C657E" w:rsidP="000976AC">
    <w:pPr>
      <w:pStyle w:val="Header"/>
    </w:pPr>
    <w:r w:rsidRPr="00971F98">
      <w:t xml:space="preserve"> </w:t>
    </w:r>
  </w:p>
  <w:p w14:paraId="74756175" w14:textId="77777777" w:rsidR="00C63FA8" w:rsidRDefault="00C63FA8" w:rsidP="000976A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F6311" w14:textId="77777777" w:rsidR="00971F98" w:rsidRPr="000976AC" w:rsidRDefault="00205EC4" w:rsidP="000976AC">
    <w:pPr>
      <w:pStyle w:val="Heading1"/>
    </w:pPr>
    <w:r>
      <w:drawing>
        <wp:anchor distT="0" distB="0" distL="114300" distR="114300" simplePos="0" relativeHeight="251659264" behindDoc="0" locked="0" layoutInCell="1" allowOverlap="1" wp14:anchorId="217AD74B" wp14:editId="00A21ADD">
          <wp:simplePos x="0" y="0"/>
          <wp:positionH relativeFrom="column">
            <wp:posOffset>-42228</wp:posOffset>
          </wp:positionH>
          <wp:positionV relativeFrom="page">
            <wp:posOffset>470535</wp:posOffset>
          </wp:positionV>
          <wp:extent cx="839247" cy="991616"/>
          <wp:effectExtent l="0" t="0" r="0" b="0"/>
          <wp:wrapNone/>
          <wp:docPr id="1" name="Picture 1" descr="The Salvation Army Shield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he Salvation Army Shield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247" cy="991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="00971F98" w:rsidRPr="000976AC">
      <w:t>The Salvation Army Australia Territory</w:t>
    </w:r>
  </w:p>
  <w:p w14:paraId="641850F3" w14:textId="77777777" w:rsidR="00971F98" w:rsidRPr="00BF5E3A" w:rsidRDefault="00971F98" w:rsidP="000976AC">
    <w:pPr>
      <w:pStyle w:val="Title"/>
      <w:rPr>
        <w:highlight w:val="yellow"/>
      </w:rPr>
    </w:pPr>
    <w:r>
      <w:rPr>
        <w:caps/>
        <w:color w:val="E53241" w:themeColor="accent1"/>
        <w:sz w:val="14"/>
      </w:rPr>
      <w:tab/>
    </w:r>
    <w:r>
      <w:rPr>
        <w:caps/>
        <w:color w:val="E53241" w:themeColor="accent1"/>
        <w:sz w:val="14"/>
      </w:rPr>
      <w:tab/>
    </w:r>
    <w:r w:rsidR="006A1FA6" w:rsidRPr="00BF5E3A">
      <w:rPr>
        <w:highlight w:val="yellow"/>
      </w:rPr>
      <w:t>Service/Corps/Department   Division</w:t>
    </w:r>
  </w:p>
  <w:p w14:paraId="13E668F3" w14:textId="77777777" w:rsidR="00971F98" w:rsidRPr="00BF5E3A" w:rsidRDefault="006A1FA6" w:rsidP="000976AC">
    <w:pPr>
      <w:pStyle w:val="NoSpacing"/>
      <w:rPr>
        <w:highlight w:val="yellow"/>
      </w:rPr>
    </w:pPr>
    <w:r w:rsidRPr="00BF5E3A">
      <w:rPr>
        <w:highlight w:val="yellow"/>
      </w:rPr>
      <w:t>Street Address</w:t>
    </w:r>
    <w:r w:rsidR="00971F98" w:rsidRPr="00BF5E3A">
      <w:rPr>
        <w:highlight w:val="yellow"/>
      </w:rPr>
      <w:t xml:space="preserve">, </w:t>
    </w:r>
    <w:r w:rsidRPr="00BF5E3A">
      <w:rPr>
        <w:highlight w:val="yellow"/>
      </w:rPr>
      <w:t>Suburb/Town</w:t>
    </w:r>
    <w:r w:rsidR="00971F98" w:rsidRPr="00BF5E3A">
      <w:rPr>
        <w:highlight w:val="yellow"/>
      </w:rPr>
      <w:t xml:space="preserve">, </w:t>
    </w:r>
    <w:r w:rsidRPr="00BF5E3A">
      <w:rPr>
        <w:highlight w:val="yellow"/>
      </w:rPr>
      <w:t>State XXXX</w:t>
    </w:r>
  </w:p>
  <w:p w14:paraId="0954F09F" w14:textId="77777777" w:rsidR="00971F98" w:rsidRPr="007514A3" w:rsidRDefault="00971F98" w:rsidP="000976AC">
    <w:pPr>
      <w:pStyle w:val="NoSpacing"/>
    </w:pPr>
    <w:r w:rsidRPr="00BF5E3A">
      <w:rPr>
        <w:highlight w:val="yellow"/>
      </w:rPr>
      <w:t xml:space="preserve">PO Box </w:t>
    </w:r>
    <w:r w:rsidR="006A1FA6" w:rsidRPr="00BF5E3A">
      <w:rPr>
        <w:highlight w:val="yellow"/>
      </w:rPr>
      <w:t>XXX</w:t>
    </w:r>
    <w:r w:rsidRPr="00BF5E3A">
      <w:rPr>
        <w:highlight w:val="yellow"/>
      </w:rPr>
      <w:t xml:space="preserve">, </w:t>
    </w:r>
    <w:r w:rsidR="006A1FA6" w:rsidRPr="00BF5E3A">
      <w:rPr>
        <w:highlight w:val="yellow"/>
      </w:rPr>
      <w:t>Suburb/Town, State XXXX</w:t>
    </w:r>
    <w:r w:rsidR="007514A3">
      <w:br/>
    </w:r>
  </w:p>
  <w:p w14:paraId="1A9FBC09" w14:textId="77777777" w:rsidR="00971F98" w:rsidRPr="007514A3" w:rsidRDefault="00971F98" w:rsidP="000976AC">
    <w:pPr>
      <w:pStyle w:val="NoSpacing"/>
    </w:pPr>
    <w:r w:rsidRPr="007514A3">
      <w:rPr>
        <w:b/>
        <w:bCs/>
        <w:color w:val="E53241" w:themeColor="accent1"/>
      </w:rPr>
      <w:t>P</w:t>
    </w:r>
    <w:r w:rsidRPr="007514A3">
      <w:t xml:space="preserve"> </w:t>
    </w:r>
    <w:r w:rsidRPr="00BF5E3A">
      <w:rPr>
        <w:highlight w:val="yellow"/>
      </w:rPr>
      <w:t>0</w:t>
    </w:r>
    <w:r w:rsidR="006A1FA6" w:rsidRPr="00BF5E3A">
      <w:rPr>
        <w:highlight w:val="yellow"/>
      </w:rPr>
      <w:t>X</w:t>
    </w:r>
    <w:r w:rsidRPr="00BF5E3A">
      <w:rPr>
        <w:highlight w:val="yellow"/>
      </w:rPr>
      <w:t xml:space="preserve"> </w:t>
    </w:r>
    <w:r w:rsidR="006A1FA6" w:rsidRPr="00BF5E3A">
      <w:rPr>
        <w:highlight w:val="yellow"/>
      </w:rPr>
      <w:t>XXXX</w:t>
    </w:r>
    <w:r w:rsidRPr="00BF5E3A">
      <w:rPr>
        <w:highlight w:val="yellow"/>
      </w:rPr>
      <w:t xml:space="preserve"> </w:t>
    </w:r>
    <w:proofErr w:type="spellStart"/>
    <w:r w:rsidR="006A1FA6" w:rsidRPr="00BF5E3A">
      <w:rPr>
        <w:highlight w:val="yellow"/>
      </w:rPr>
      <w:t>XXXX</w:t>
    </w:r>
    <w:proofErr w:type="spellEnd"/>
    <w:r w:rsidRPr="007514A3">
      <w:t xml:space="preserve">  </w:t>
    </w:r>
  </w:p>
  <w:p w14:paraId="7CFD688D" w14:textId="77777777" w:rsidR="00971F98" w:rsidRDefault="00971F98" w:rsidP="000976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94A1D"/>
    <w:multiLevelType w:val="multilevel"/>
    <w:tmpl w:val="14DA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124AAB"/>
    <w:multiLevelType w:val="multilevel"/>
    <w:tmpl w:val="A566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521ED2"/>
    <w:multiLevelType w:val="multilevel"/>
    <w:tmpl w:val="48D80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2B6F0D"/>
    <w:multiLevelType w:val="multilevel"/>
    <w:tmpl w:val="4BA4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8B80E18"/>
    <w:multiLevelType w:val="hybridMultilevel"/>
    <w:tmpl w:val="B68212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514727">
    <w:abstractNumId w:val="2"/>
  </w:num>
  <w:num w:numId="2" w16cid:durableId="1710259617">
    <w:abstractNumId w:val="1"/>
  </w:num>
  <w:num w:numId="3" w16cid:durableId="248924280">
    <w:abstractNumId w:val="3"/>
  </w:num>
  <w:num w:numId="4" w16cid:durableId="1444576076">
    <w:abstractNumId w:val="0"/>
  </w:num>
  <w:num w:numId="5" w16cid:durableId="3033198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49"/>
    <w:rsid w:val="0002109E"/>
    <w:rsid w:val="0004430C"/>
    <w:rsid w:val="00052FB7"/>
    <w:rsid w:val="00065107"/>
    <w:rsid w:val="000708B4"/>
    <w:rsid w:val="0008331D"/>
    <w:rsid w:val="00092842"/>
    <w:rsid w:val="000976AC"/>
    <w:rsid w:val="000A1ED9"/>
    <w:rsid w:val="00142572"/>
    <w:rsid w:val="001719A2"/>
    <w:rsid w:val="00194B44"/>
    <w:rsid w:val="00197B18"/>
    <w:rsid w:val="001A6492"/>
    <w:rsid w:val="00205EC4"/>
    <w:rsid w:val="00234E83"/>
    <w:rsid w:val="00241BB6"/>
    <w:rsid w:val="00263651"/>
    <w:rsid w:val="0026754C"/>
    <w:rsid w:val="00283C4B"/>
    <w:rsid w:val="002C29D7"/>
    <w:rsid w:val="002E3F6F"/>
    <w:rsid w:val="002F658B"/>
    <w:rsid w:val="003059BA"/>
    <w:rsid w:val="00314FB8"/>
    <w:rsid w:val="00370178"/>
    <w:rsid w:val="00376C01"/>
    <w:rsid w:val="00384A86"/>
    <w:rsid w:val="00394ACC"/>
    <w:rsid w:val="003C4D1D"/>
    <w:rsid w:val="003D767A"/>
    <w:rsid w:val="003E4E59"/>
    <w:rsid w:val="00442197"/>
    <w:rsid w:val="00442CDD"/>
    <w:rsid w:val="00476E46"/>
    <w:rsid w:val="00487428"/>
    <w:rsid w:val="004951A6"/>
    <w:rsid w:val="00503306"/>
    <w:rsid w:val="005147E7"/>
    <w:rsid w:val="00562EF9"/>
    <w:rsid w:val="00582A75"/>
    <w:rsid w:val="00584376"/>
    <w:rsid w:val="005C0A74"/>
    <w:rsid w:val="005F4CF3"/>
    <w:rsid w:val="00627D81"/>
    <w:rsid w:val="006313A1"/>
    <w:rsid w:val="0063617B"/>
    <w:rsid w:val="00651B5C"/>
    <w:rsid w:val="00657E78"/>
    <w:rsid w:val="00674134"/>
    <w:rsid w:val="00682E24"/>
    <w:rsid w:val="006A1FA6"/>
    <w:rsid w:val="006D715D"/>
    <w:rsid w:val="006E1782"/>
    <w:rsid w:val="00727608"/>
    <w:rsid w:val="00731624"/>
    <w:rsid w:val="007342C4"/>
    <w:rsid w:val="007424FC"/>
    <w:rsid w:val="007514A3"/>
    <w:rsid w:val="00764819"/>
    <w:rsid w:val="00765D24"/>
    <w:rsid w:val="00787E5A"/>
    <w:rsid w:val="008061A8"/>
    <w:rsid w:val="0082748D"/>
    <w:rsid w:val="0084123F"/>
    <w:rsid w:val="0087550C"/>
    <w:rsid w:val="0088482C"/>
    <w:rsid w:val="008A11AD"/>
    <w:rsid w:val="00962153"/>
    <w:rsid w:val="00971F98"/>
    <w:rsid w:val="00982B10"/>
    <w:rsid w:val="009A5320"/>
    <w:rsid w:val="009B27A6"/>
    <w:rsid w:val="009C657E"/>
    <w:rsid w:val="009C7295"/>
    <w:rsid w:val="00A12011"/>
    <w:rsid w:val="00A373D8"/>
    <w:rsid w:val="00A6340D"/>
    <w:rsid w:val="00AC04C5"/>
    <w:rsid w:val="00AC44E0"/>
    <w:rsid w:val="00AD3E5D"/>
    <w:rsid w:val="00B0245C"/>
    <w:rsid w:val="00B3680A"/>
    <w:rsid w:val="00B413E5"/>
    <w:rsid w:val="00B74D8A"/>
    <w:rsid w:val="00B87849"/>
    <w:rsid w:val="00BA07A0"/>
    <w:rsid w:val="00BA62DF"/>
    <w:rsid w:val="00BD6B73"/>
    <w:rsid w:val="00BF5E3A"/>
    <w:rsid w:val="00C328AA"/>
    <w:rsid w:val="00C37C79"/>
    <w:rsid w:val="00C63FA8"/>
    <w:rsid w:val="00C831DE"/>
    <w:rsid w:val="00CC2673"/>
    <w:rsid w:val="00CD6E2A"/>
    <w:rsid w:val="00CE4CE4"/>
    <w:rsid w:val="00CF34D4"/>
    <w:rsid w:val="00CF7F64"/>
    <w:rsid w:val="00D030DD"/>
    <w:rsid w:val="00D03F8A"/>
    <w:rsid w:val="00D12CAE"/>
    <w:rsid w:val="00D20800"/>
    <w:rsid w:val="00D55679"/>
    <w:rsid w:val="00D84756"/>
    <w:rsid w:val="00E23CF2"/>
    <w:rsid w:val="00E25737"/>
    <w:rsid w:val="00E35854"/>
    <w:rsid w:val="00E6287D"/>
    <w:rsid w:val="00E6729B"/>
    <w:rsid w:val="00E75F32"/>
    <w:rsid w:val="00E8304D"/>
    <w:rsid w:val="00EC62DE"/>
    <w:rsid w:val="00EE4998"/>
    <w:rsid w:val="00EF39BB"/>
    <w:rsid w:val="00F2646A"/>
    <w:rsid w:val="00F33711"/>
    <w:rsid w:val="00F33D71"/>
    <w:rsid w:val="00F612A0"/>
    <w:rsid w:val="00F76DAF"/>
    <w:rsid w:val="00F97CC7"/>
    <w:rsid w:val="00FD4A6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990C7C"/>
  <w15:docId w15:val="{DB9BD8DA-F3D6-488F-BB35-446B200C0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asciiTheme="minorHAnsi" w:eastAsiaTheme="majorEastAsia" w:hAnsiTheme="minorHAnsi" w:cs="Times New Roman (Headings CS)"/>
      <w:b/>
      <w:caps/>
      <w:color w:val="649DBF"/>
      <w:spacing w:val="5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9B27A6"/>
    <w:pPr>
      <w:tabs>
        <w:tab w:val="center" w:pos="4320"/>
        <w:tab w:val="right" w:pos="8640"/>
      </w:tabs>
      <w:spacing w:before="0" w:after="0"/>
      <w:jc w:val="right"/>
    </w:pPr>
    <w:rPr>
      <w:b/>
      <w:noProof/>
      <w:color w:val="E53241" w:themeColor="accent1"/>
      <w:sz w:val="2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B27A6"/>
    <w:rPr>
      <w:b/>
      <w:noProof/>
      <w:color w:val="E53241" w:themeColor="accent1"/>
      <w:sz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sz="4" w:space="10" w:color="E53241" w:themeColor="accent1"/>
        <w:bottom w:val="single" w:sz="4" w:space="10" w:color="E53241" w:themeColor="accent1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052FB7"/>
    <w:rPr>
      <w:rFonts w:asciiTheme="minorHAnsi" w:eastAsiaTheme="majorEastAsia" w:hAnsiTheme="minorHAnsi" w:cs="Times New Roman (Headings CS)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paragraph" w:customStyle="1" w:styleId="paragraph">
    <w:name w:val="paragraph"/>
    <w:basedOn w:val="Normal"/>
    <w:rsid w:val="00F97CC7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lang w:eastAsia="en-AU"/>
    </w:rPr>
  </w:style>
  <w:style w:type="character" w:customStyle="1" w:styleId="contentcontrol">
    <w:name w:val="contentcontrol"/>
    <w:basedOn w:val="DefaultParagraphFont"/>
    <w:rsid w:val="00F97CC7"/>
  </w:style>
  <w:style w:type="character" w:customStyle="1" w:styleId="normaltextrun">
    <w:name w:val="normaltextrun"/>
    <w:basedOn w:val="DefaultParagraphFont"/>
    <w:rsid w:val="00F97CC7"/>
  </w:style>
  <w:style w:type="character" w:customStyle="1" w:styleId="eop">
    <w:name w:val="eop"/>
    <w:basedOn w:val="DefaultParagraphFont"/>
    <w:rsid w:val="00F97CC7"/>
  </w:style>
  <w:style w:type="character" w:customStyle="1" w:styleId="contentcontrolboundarysink">
    <w:name w:val="contentcontrolboundarysink"/>
    <w:basedOn w:val="DefaultParagraphFont"/>
    <w:rsid w:val="00F97CC7"/>
  </w:style>
  <w:style w:type="paragraph" w:styleId="ListParagraph">
    <w:name w:val="List Paragraph"/>
    <w:basedOn w:val="Normal"/>
    <w:rsid w:val="00F97CC7"/>
    <w:pPr>
      <w:ind w:left="720"/>
      <w:contextualSpacing/>
    </w:pPr>
  </w:style>
  <w:style w:type="character" w:styleId="Hyperlink">
    <w:name w:val="Hyperlink"/>
    <w:basedOn w:val="DefaultParagraphFont"/>
    <w:unhideWhenUsed/>
    <w:rsid w:val="00AD3E5D"/>
    <w:rPr>
      <w:color w:val="0085E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582A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7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2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lvationarmy.org.au/christmas/get-involved-this-christmas/schools-and-education-providers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.Davidson\Downloads\TSA_Letterhead_0224%20(1).dotx" TargetMode="External"/></Relationships>
</file>

<file path=word/theme/theme1.xml><?xml version="1.0" encoding="utf-8"?>
<a:theme xmlns:a="http://schemas.openxmlformats.org/drawingml/2006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6F83DD6F36C41ACDC097D9FB2FED0" ma:contentTypeVersion="9" ma:contentTypeDescription="Create a new document." ma:contentTypeScope="" ma:versionID="b6ef2ecc9595a146afbdf97b980e91f6">
  <xsd:schema xmlns:xsd="http://www.w3.org/2001/XMLSchema" xmlns:xs="http://www.w3.org/2001/XMLSchema" xmlns:p="http://schemas.microsoft.com/office/2006/metadata/properties" xmlns:ns2="bf93d8ec-9c72-4f50-9538-6e73c7622e3d" xmlns:ns3="cab319f5-9cc7-4755-a8c4-a26efae7ab33" targetNamespace="http://schemas.microsoft.com/office/2006/metadata/properties" ma:root="true" ma:fieldsID="54144dbede161e8d82fde3c4468f64ca" ns2:_="" ns3:_="">
    <xsd:import namespace="bf93d8ec-9c72-4f50-9538-6e73c7622e3d"/>
    <xsd:import namespace="cab319f5-9cc7-4755-a8c4-a26efae7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3d8ec-9c72-4f50-9538-6e73c762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319f5-9cc7-4755-a8c4-a26efae7ab3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2469C4-CD8D-440F-B6DB-D2BA36A22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3d8ec-9c72-4f50-9538-6e73c7622e3d"/>
    <ds:schemaRef ds:uri="cab319f5-9cc7-4755-a8c4-a26efae7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TSA_Letterhead_0224 (1)</Template>
  <TotalTime>2</TotalTime>
  <Pages>1</Pages>
  <Words>385</Words>
  <Characters>1893</Characters>
  <Application>Microsoft Office Word</Application>
  <DocSecurity>0</DocSecurity>
  <Lines>31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Davidson</dc:creator>
  <cp:keywords/>
  <dc:description/>
  <cp:lastModifiedBy>Grace Davidson</cp:lastModifiedBy>
  <cp:revision>2</cp:revision>
  <cp:lastPrinted>2020-09-15T05:34:00Z</cp:lastPrinted>
  <dcterms:created xsi:type="dcterms:W3CDTF">2025-10-21T04:34:00Z</dcterms:created>
  <dcterms:modified xsi:type="dcterms:W3CDTF">2025-10-21T04:34:00Z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0x01010082D6F83DD6F36C41ACDC097D9FB2FED0</vt:lpwstr>
  </property>
</Properties>
</file>