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71CAE" w:rsidR="00B71CAE" w:rsidP="6243BC96" w:rsidRDefault="00B71CAE" w14:paraId="05B7200E" w14:textId="1D36E160">
      <w:pPr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Dear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[Principal’s Name] / [School Name],</w:t>
      </w:r>
    </w:p>
    <w:p w:rsidRPr="00B71CAE" w:rsidR="00B71CAE" w:rsidP="6243BC96" w:rsidRDefault="00B71CAE" w14:paraId="5CF82826" w14:textId="6B23B14E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I am writing on behalf of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[Corps Name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],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which provides social and community services to families across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[Region].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As we begin 2026, we want to affirm our commitment to supporting the wellbeing of people in our local community — including your students,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families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and staff. Please feel welcome to contact us at any time throughout the year if we can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assist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your school community in any way.</w:t>
      </w:r>
    </w:p>
    <w:p w:rsidRPr="00B71CAE" w:rsidR="00B71CAE" w:rsidP="6243BC96" w:rsidRDefault="00B71CAE" w14:paraId="3CFE3046" w14:textId="38239DD1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We also welcome opportunities to partner with schools throughout the year. Many schools engage with us through </w:t>
      </w: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 xml:space="preserve">student volunteering, service-learning </w:t>
      </w: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>projects</w:t>
      </w: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 xml:space="preserve"> and social justice initiatives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. If these opportunities align with your school’s programs or wellbeing goals, we would be glad to explore how we might support or collaborate with you.</w:t>
      </w:r>
    </w:p>
    <w:p w:rsidRPr="00B71CAE" w:rsidR="00B71CAE" w:rsidP="6243BC96" w:rsidRDefault="00B71CAE" w14:paraId="7D327581" w14:textId="42908D2C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This year, we would like to invite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[School Name]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t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o consider partnering with us in the </w:t>
      </w: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>2026 Red Shield Appeal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. The Appeal funds the local programs and services we provide in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[Region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]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,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such as:</w:t>
      </w:r>
    </w:p>
    <w:p w:rsidRPr="00B71CAE" w:rsidR="00B71CAE" w:rsidP="6243BC96" w:rsidRDefault="00B71CAE" w14:paraId="311DF7B1" w14:textId="4CE89A4E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[Brief description of relevant local initiatives]</w:t>
      </w:r>
    </w:p>
    <w:p w:rsidRPr="00B71CAE" w:rsidR="00B71CAE" w:rsidP="6243BC96" w:rsidRDefault="00B71CAE" w14:paraId="4128B8B2" w14:textId="7E4A4641">
      <w:pPr>
        <w:pStyle w:val="ListParagraph"/>
        <w:numPr>
          <w:ilvl w:val="0"/>
          <w:numId w:val="2"/>
        </w:numPr>
        <w:spacing w:before="0" w:beforeAutospacing="off" w:after="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>[E.g., financial relief, youth support, material aid, community laundry, family wellbeing programs, etc.]</w:t>
      </w:r>
    </w:p>
    <w:p w:rsidRPr="00B71CAE" w:rsidR="00B71CAE" w:rsidP="01A86522" w:rsidRDefault="00B71CAE" w14:paraId="24EF3E33" w14:textId="4257BA89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Schools have an incredible capacity to create positive change, and the combined people power of students, families and staff can make a meaningful impact in our community. Even small contributions — whether time, 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awareness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or fundraising — go a long way in helping us </w:t>
      </w:r>
      <w:r w:rsidRPr="01A86522" w:rsidR="3B412D41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provide care to those struggling in our shared community.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Involvement in the Red Shield Appeal also gives students a valuable opportunity to contribute to their community, build empathy and take practical social justice action in a real-world context.</w:t>
      </w:r>
    </w:p>
    <w:p w:rsidRPr="00B71CAE" w:rsidR="00B71CAE" w:rsidP="6243BC96" w:rsidRDefault="00B71CAE" w14:paraId="7293EA0A" w14:textId="4C7C1CF6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Your school can 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participate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in whichever way suits you best, including:</w:t>
      </w:r>
    </w:p>
    <w:p w:rsidRPr="00B71CAE" w:rsidR="00B71CAE" w:rsidP="6243BC96" w:rsidRDefault="00B71CAE" w14:paraId="0E750B75" w14:textId="298001F0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>Student volunteering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at community events or collection points</w:t>
      </w:r>
    </w:p>
    <w:p w:rsidRPr="00B71CAE" w:rsidR="00B71CAE" w:rsidP="6243BC96" w:rsidRDefault="00B71CAE" w14:paraId="1263A5EB" w14:textId="24897C78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>Hosting an online fundraiser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(“Digital Doorknock”) and sharing it with your parent community</w:t>
      </w:r>
    </w:p>
    <w:p w:rsidRPr="00B71CAE" w:rsidR="00B71CAE" w:rsidP="6243BC96" w:rsidRDefault="00B71CAE" w14:paraId="7FB6F107" w14:textId="4A756D34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>Involving SRC, wellbeing teams or parent committees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</w:t>
      </w:r>
      <w:r w:rsidRPr="6243BC96" w:rsidR="3A569D74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please pass this email on if suitable</w:t>
      </w:r>
    </w:p>
    <w:p w:rsidRPr="00B71CAE" w:rsidR="00B71CAE" w:rsidP="6243BC96" w:rsidRDefault="00B71CAE" w14:paraId="77CD220A" w14:textId="48BF1F7C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>Holding a simple school fundraising activity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, such as a BBQ or casual clothes day</w:t>
      </w:r>
      <w:r w:rsidRPr="6243BC96" w:rsidR="20965EF2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. </w:t>
      </w:r>
    </w:p>
    <w:p w:rsidRPr="00B71CAE" w:rsidR="00B71CAE" w:rsidP="6243BC96" w:rsidRDefault="00B71CAE" w14:paraId="79D17D28" w14:textId="048459FC">
      <w:pPr>
        <w:pStyle w:val="ListParagraph"/>
        <w:numPr>
          <w:ilvl w:val="0"/>
          <w:numId w:val="3"/>
        </w:numPr>
        <w:spacing w:before="0" w:beforeAutospacing="off" w:after="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  <w:t>Sharing our local fundraising link</w:t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with families if you are unable to take part more formally</w:t>
      </w:r>
    </w:p>
    <w:p w:rsidRPr="00B71CAE" w:rsidR="00B71CAE" w:rsidP="01A86522" w:rsidRDefault="00B71CAE" w14:paraId="29839BD6" w14:textId="34ED5381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We would be grateful for the opportunity to discuss what involvement might best fit your school or simply to introduce ourselves more fully. W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e look forward to any opportunity to partner with you throughout 2026.</w:t>
      </w:r>
    </w:p>
    <w:p w:rsidRPr="00B71CAE" w:rsidR="00B71CAE" w:rsidP="01A86522" w:rsidRDefault="00B71CAE" w14:paraId="53BDF3FE" w14:textId="10F4876B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</w:pP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Thank you for considering supporting the Red Shield Appeal and </w:t>
      </w:r>
      <w:r w:rsidRPr="01A86522" w:rsidR="6BAF7338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engaging with us this year. 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Please 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don’t</w:t>
      </w:r>
      <w:r w:rsidRPr="01A86522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hesitate to reach out if your school community ever needs local support.</w:t>
      </w:r>
    </w:p>
    <w:p w:rsidRPr="00B71CAE" w:rsidR="00B71CAE" w:rsidP="6243BC96" w:rsidRDefault="00B71CAE" w14:paraId="16FC1255" w14:textId="08FEF217">
      <w:pPr>
        <w:spacing w:before="210" w:beforeAutospacing="off" w:after="210" w:afterAutospacing="off" w:line="300" w:lineRule="auto"/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lang w:val="en-AU"/>
        </w:rPr>
      </w:pP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>Warm regards,</w:t>
      </w:r>
      <w:r>
        <w:br/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lang w:val="en-AU"/>
        </w:rPr>
        <w:t xml:space="preserve"> </w:t>
      </w: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highlight w:val="yellow"/>
          <w:lang w:val="en-AU"/>
        </w:rPr>
        <w:t>[Rank] [First Name Surname]</w:t>
      </w:r>
      <w:r>
        <w:br/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 xml:space="preserve"> </w:t>
      </w: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highlight w:val="yellow"/>
          <w:lang w:val="en-AU"/>
        </w:rPr>
        <w:t>[Corps Name]</w:t>
      </w:r>
      <w:r>
        <w:br/>
      </w:r>
      <w:r w:rsidRPr="6243BC96" w:rsidR="46B2E4EA">
        <w:rPr>
          <w:rFonts w:ascii="Avenir Next LT Pro Light" w:hAnsi="Avenir Next LT Pro Light" w:eastAsia="Avenir Next LT Pro Light" w:cs="Avenir Next LT Pro Light"/>
          <w:b w:val="0"/>
          <w:bCs w:val="0"/>
          <w:i w:val="0"/>
          <w:iCs w:val="0"/>
          <w:noProof w:val="0"/>
          <w:sz w:val="21"/>
          <w:szCs w:val="21"/>
          <w:highlight w:val="yellow"/>
          <w:lang w:val="en-AU"/>
        </w:rPr>
        <w:t xml:space="preserve"> </w:t>
      </w:r>
      <w:r w:rsidRPr="6243BC96" w:rsidR="46B2E4EA">
        <w:rPr>
          <w:rFonts w:ascii="Avenir Next LT Pro Light" w:hAnsi="Avenir Next LT Pro Light" w:eastAsia="Avenir Next LT Pro Light" w:cs="Avenir Next LT Pro Light"/>
          <w:b w:val="1"/>
          <w:bCs w:val="1"/>
          <w:i w:val="0"/>
          <w:iCs w:val="0"/>
          <w:noProof w:val="0"/>
          <w:sz w:val="21"/>
          <w:szCs w:val="21"/>
          <w:highlight w:val="yellow"/>
          <w:lang w:val="en-AU"/>
        </w:rPr>
        <w:t>[Contact details]</w:t>
      </w:r>
    </w:p>
    <w:p w:rsidRPr="00B71CAE" w:rsidR="00B71CAE" w:rsidP="00B71CAE" w:rsidRDefault="00B71CAE" w14:paraId="18AF55D1" w14:textId="3837FB01">
      <w:pPr>
        <w:rPr>
          <w:rFonts w:ascii="Avenir Next LT Pro" w:hAnsi="Avenir Next LT Pro"/>
          <w:sz w:val="18"/>
          <w:szCs w:val="18"/>
        </w:rPr>
      </w:pPr>
      <w:r w:rsidRPr="6243BC96" w:rsidR="00B71CAE">
        <w:rPr>
          <w:rFonts w:ascii="Avenir Next LT Pro" w:hAnsi="Avenir Next LT Pro"/>
          <w:sz w:val="18"/>
          <w:szCs w:val="18"/>
        </w:rPr>
        <w:t xml:space="preserve"> </w:t>
      </w:r>
    </w:p>
    <w:p w:rsidRPr="000976AC" w:rsidR="00971F98" w:rsidP="000976AC" w:rsidRDefault="00971F98" w14:paraId="0BA0F92C" w14:textId="77777777"/>
    <w:p w:rsidRPr="000976AC" w:rsidR="00971F98" w:rsidP="000976AC" w:rsidRDefault="00971F98" w14:paraId="3983CC60" w14:textId="77777777"/>
    <w:sectPr w:rsidRPr="000976AC" w:rsidR="00971F98" w:rsidSect="00971F9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orient="portrait"/>
      <w:pgMar w:top="1985" w:right="843" w:bottom="2268" w:left="1418" w:header="851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D4E80" w:rsidP="000976AC" w:rsidRDefault="00DD4E80" w14:paraId="4A2C00DB" w14:textId="77777777">
      <w:r>
        <w:separator/>
      </w:r>
    </w:p>
    <w:p w:rsidR="00DD4E80" w:rsidP="000976AC" w:rsidRDefault="00DD4E80" w14:paraId="1529A3C2" w14:textId="77777777"/>
  </w:endnote>
  <w:endnote w:type="continuationSeparator" w:id="0">
    <w:p w:rsidR="00DD4E80" w:rsidP="000976AC" w:rsidRDefault="00DD4E80" w14:paraId="26223D1D" w14:textId="77777777">
      <w:r>
        <w:continuationSeparator/>
      </w:r>
    </w:p>
    <w:p w:rsidR="00DD4E80" w:rsidP="000976AC" w:rsidRDefault="00DD4E80" w14:paraId="0A8F4FF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1F98" w:rsidP="000976AC" w:rsidRDefault="00627D81" w14:paraId="162069CE" w14:textId="77777777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71F9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71F98" w:rsidP="000976AC" w:rsidRDefault="00971F98" w14:paraId="7487AF4B" w14:textId="77777777">
    <w:pPr>
      <w:pStyle w:val="Footer"/>
    </w:pPr>
  </w:p>
  <w:p w:rsidR="00C63FA8" w:rsidP="000976AC" w:rsidRDefault="00C63FA8" w14:paraId="145CB793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971F98" w:rsidR="00971F98" w:rsidP="000976AC" w:rsidRDefault="00627D81" w14:paraId="1A17AA57" w14:textId="77777777">
    <w:pPr>
      <w:pStyle w:val="Footer"/>
      <w:rPr>
        <w:rStyle w:val="PageNumber"/>
      </w:rPr>
    </w:pPr>
    <w:r w:rsidRPr="00971F98">
      <w:rPr>
        <w:rStyle w:val="PageNumber"/>
        <w:sz w:val="14"/>
        <w:szCs w:val="14"/>
      </w:rPr>
      <w:fldChar w:fldCharType="begin"/>
    </w:r>
    <w:r w:rsidRPr="00971F98" w:rsidR="00971F98">
      <w:rPr>
        <w:rStyle w:val="PageNumber"/>
        <w:sz w:val="14"/>
        <w:szCs w:val="14"/>
      </w:rPr>
      <w:instrText xml:space="preserve">PAGE  </w:instrText>
    </w:r>
    <w:r w:rsidRPr="00971F98">
      <w:rPr>
        <w:rStyle w:val="PageNumber"/>
        <w:sz w:val="14"/>
        <w:szCs w:val="14"/>
      </w:rPr>
      <w:fldChar w:fldCharType="separate"/>
    </w:r>
    <w:r w:rsidR="00B413E5">
      <w:rPr>
        <w:rStyle w:val="PageNumber"/>
        <w:noProof/>
        <w:sz w:val="14"/>
        <w:szCs w:val="14"/>
      </w:rPr>
      <w:t>2</w:t>
    </w:r>
    <w:r w:rsidRPr="00971F98">
      <w:rPr>
        <w:rStyle w:val="PageNumber"/>
        <w:sz w:val="14"/>
        <w:szCs w:val="14"/>
      </w:rPr>
      <w:fldChar w:fldCharType="end"/>
    </w:r>
  </w:p>
  <w:p w:rsidR="00971F98" w:rsidP="000976AC" w:rsidRDefault="00971F98" w14:paraId="18EE8C6C" w14:textId="77777777">
    <w:pPr>
      <w:pStyle w:val="Footer"/>
    </w:pPr>
  </w:p>
  <w:p w:rsidR="00C63FA8" w:rsidP="000976AC" w:rsidRDefault="00C63FA8" w14:paraId="128DC349" w14:textId="7777777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651B5C" w:rsidR="009C657E" w:rsidP="000976AC" w:rsidRDefault="00241BB6" w14:paraId="32423C8C" w14:textId="77777777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1A063F2" wp14:editId="31272FA7">
          <wp:simplePos x="0" y="0"/>
          <wp:positionH relativeFrom="column">
            <wp:posOffset>-906816</wp:posOffset>
          </wp:positionH>
          <wp:positionV relativeFrom="page">
            <wp:posOffset>9257211</wp:posOffset>
          </wp:positionV>
          <wp:extent cx="7551067" cy="1419394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067" cy="14193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D4E80" w:rsidP="000976AC" w:rsidRDefault="00DD4E80" w14:paraId="591E8A7F" w14:textId="77777777">
      <w:r>
        <w:separator/>
      </w:r>
    </w:p>
    <w:p w:rsidR="00DD4E80" w:rsidP="000976AC" w:rsidRDefault="00DD4E80" w14:paraId="03B40FAB" w14:textId="77777777"/>
  </w:footnote>
  <w:footnote w:type="continuationSeparator" w:id="0">
    <w:p w:rsidR="00DD4E80" w:rsidP="000976AC" w:rsidRDefault="00DD4E80" w14:paraId="3189C51C" w14:textId="77777777">
      <w:r>
        <w:continuationSeparator/>
      </w:r>
    </w:p>
    <w:p w:rsidR="00DD4E80" w:rsidP="000976AC" w:rsidRDefault="00DD4E80" w14:paraId="0D5B7F1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971F98" w:rsidR="009C657E" w:rsidP="000976AC" w:rsidRDefault="009C657E" w14:paraId="4C667279" w14:textId="77777777">
    <w:pPr>
      <w:pStyle w:val="Header"/>
    </w:pPr>
    <w:r w:rsidRPr="00971F98">
      <w:t xml:space="preserve"> </w:t>
    </w:r>
  </w:p>
  <w:p w:rsidR="00C63FA8" w:rsidP="000976AC" w:rsidRDefault="00C63FA8" w14:paraId="11426E31" w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0976AC" w:rsidR="00971F98" w:rsidP="000976AC" w:rsidRDefault="00205EC4" w14:paraId="2B7CE31B" w14:textId="77777777">
    <w:pPr>
      <w:pStyle w:val="Heading1"/>
    </w:pPr>
    <w:r>
      <w:drawing>
        <wp:anchor distT="0" distB="0" distL="114300" distR="114300" simplePos="0" relativeHeight="251659264" behindDoc="0" locked="0" layoutInCell="1" allowOverlap="1" wp14:anchorId="5B5346E7" wp14:editId="24D3EFB9">
          <wp:simplePos x="0" y="0"/>
          <wp:positionH relativeFrom="column">
            <wp:posOffset>-42228</wp:posOffset>
          </wp:positionH>
          <wp:positionV relativeFrom="page">
            <wp:posOffset>470535</wp:posOffset>
          </wp:positionV>
          <wp:extent cx="839247" cy="991616"/>
          <wp:effectExtent l="0" t="0" r="0" b="0"/>
          <wp:wrapNone/>
          <wp:docPr id="1" name="Picture 1" descr="The Salvation Army Shield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he Salvation Army Shield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247" cy="9916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  <w:r w:rsidRPr="000976AC" w:rsidR="00971F98">
      <w:t>The Salvation Army Australia Territory</w:t>
    </w:r>
  </w:p>
  <w:p w:rsidRPr="007514A3" w:rsidR="00971F98" w:rsidP="6243BC96" w:rsidRDefault="00971F98" w14:paraId="71214185" w14:textId="727B4A38">
    <w:pPr>
      <w:pStyle w:val="Title"/>
      <w:ind w:firstLine="0"/>
    </w:pPr>
    <w:r w:rsidRPr="00B71CAE" w:rsidR="6243BC96">
      <w:rPr>
        <w:highlight w:val="yellow"/>
      </w:rPr>
      <w:t>S</w:t>
    </w:r>
    <w:r w:rsidRPr="00B71CAE" w:rsidR="6243BC96">
      <w:rPr>
        <w:highlight w:val="yellow"/>
      </w:rPr>
      <w:t>ervice/Corps/Department   Division</w:t>
    </w:r>
  </w:p>
  <w:p w:rsidRPr="00B71CAE" w:rsidR="00971F98" w:rsidP="000976AC" w:rsidRDefault="006A1FA6" w14:paraId="23DB8CCB" w14:textId="77777777">
    <w:pPr>
      <w:pStyle w:val="NoSpacing"/>
      <w:rPr>
        <w:highlight w:val="yellow"/>
      </w:rPr>
    </w:pPr>
    <w:r w:rsidRPr="00B71CAE">
      <w:rPr>
        <w:highlight w:val="yellow"/>
      </w:rPr>
      <w:t>Street Address</w:t>
    </w:r>
    <w:r w:rsidRPr="00B71CAE" w:rsidR="00971F98">
      <w:rPr>
        <w:highlight w:val="yellow"/>
      </w:rPr>
      <w:t xml:space="preserve">, </w:t>
    </w:r>
    <w:r w:rsidRPr="00B71CAE">
      <w:rPr>
        <w:highlight w:val="yellow"/>
      </w:rPr>
      <w:t>Suburb/Town</w:t>
    </w:r>
    <w:r w:rsidRPr="00B71CAE" w:rsidR="00971F98">
      <w:rPr>
        <w:highlight w:val="yellow"/>
      </w:rPr>
      <w:t xml:space="preserve">, </w:t>
    </w:r>
    <w:r w:rsidRPr="00B71CAE">
      <w:rPr>
        <w:highlight w:val="yellow"/>
      </w:rPr>
      <w:t>State XXXX</w:t>
    </w:r>
  </w:p>
  <w:p w:rsidRPr="007514A3" w:rsidR="00971F98" w:rsidP="000976AC" w:rsidRDefault="00971F98" w14:paraId="38B51CCA" w14:textId="77777777">
    <w:pPr>
      <w:pStyle w:val="NoSpacing"/>
    </w:pPr>
    <w:r w:rsidRPr="00B71CAE">
      <w:rPr>
        <w:highlight w:val="yellow"/>
      </w:rPr>
      <w:t xml:space="preserve">PO Box </w:t>
    </w:r>
    <w:r w:rsidRPr="00B71CAE" w:rsidR="006A1FA6">
      <w:rPr>
        <w:highlight w:val="yellow"/>
      </w:rPr>
      <w:t>XXX</w:t>
    </w:r>
    <w:r w:rsidRPr="00B71CAE">
      <w:rPr>
        <w:highlight w:val="yellow"/>
      </w:rPr>
      <w:t xml:space="preserve">, </w:t>
    </w:r>
    <w:r w:rsidRPr="00B71CAE" w:rsidR="006A1FA6">
      <w:rPr>
        <w:highlight w:val="yellow"/>
      </w:rPr>
      <w:t>Suburb/Town, State XXXX</w:t>
    </w:r>
    <w:r w:rsidR="007514A3">
      <w:br/>
    </w:r>
  </w:p>
  <w:p w:rsidRPr="007514A3" w:rsidR="00971F98" w:rsidP="000976AC" w:rsidRDefault="00971F98" w14:paraId="171E5172" w14:textId="77777777">
    <w:pPr>
      <w:pStyle w:val="NoSpacing"/>
    </w:pPr>
    <w:r w:rsidRPr="007514A3">
      <w:rPr>
        <w:b/>
        <w:bCs/>
        <w:color w:val="E53241" w:themeColor="accent1"/>
      </w:rPr>
      <w:t>P</w:t>
    </w:r>
    <w:r w:rsidRPr="007514A3">
      <w:t xml:space="preserve"> </w:t>
    </w:r>
    <w:r w:rsidRPr="00B71CAE">
      <w:rPr>
        <w:highlight w:val="yellow"/>
      </w:rPr>
      <w:t>0</w:t>
    </w:r>
    <w:r w:rsidRPr="00B71CAE" w:rsidR="006A1FA6">
      <w:rPr>
        <w:highlight w:val="yellow"/>
      </w:rPr>
      <w:t>X</w:t>
    </w:r>
    <w:r w:rsidRPr="00B71CAE">
      <w:rPr>
        <w:highlight w:val="yellow"/>
      </w:rPr>
      <w:t xml:space="preserve"> </w:t>
    </w:r>
    <w:r w:rsidRPr="00B71CAE" w:rsidR="006A1FA6">
      <w:rPr>
        <w:highlight w:val="yellow"/>
      </w:rPr>
      <w:t>XXXX</w:t>
    </w:r>
    <w:r w:rsidRPr="00B71CAE">
      <w:rPr>
        <w:highlight w:val="yellow"/>
      </w:rPr>
      <w:t xml:space="preserve"> </w:t>
    </w:r>
    <w:proofErr w:type="spellStart"/>
    <w:r w:rsidRPr="00B71CAE" w:rsidR="006A1FA6">
      <w:rPr>
        <w:highlight w:val="yellow"/>
      </w:rPr>
      <w:t>XXXX</w:t>
    </w:r>
    <w:proofErr w:type="spellEnd"/>
    <w:r w:rsidRPr="007514A3">
      <w:t xml:space="preserve">  </w:t>
    </w:r>
  </w:p>
  <w:p w:rsidR="00971F98" w:rsidP="000976AC" w:rsidRDefault="00971F98" w14:paraId="012730A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00690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3b4b7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80C61EA"/>
    <w:multiLevelType w:val="hybridMultilevel"/>
    <w:tmpl w:val="24EE1980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 w16cid:durableId="42750827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embedSystemFonts/>
  <w:proofState w:spelling="clean" w:grammar="dirty"/>
  <w:attachedTemplate r:id="rId1"/>
  <w:trackRevisions w:val="false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AE"/>
    <w:rsid w:val="0002109E"/>
    <w:rsid w:val="00024F0F"/>
    <w:rsid w:val="00052FB7"/>
    <w:rsid w:val="00065107"/>
    <w:rsid w:val="0008331D"/>
    <w:rsid w:val="00092842"/>
    <w:rsid w:val="000976AC"/>
    <w:rsid w:val="000A1ED9"/>
    <w:rsid w:val="001151B6"/>
    <w:rsid w:val="00142572"/>
    <w:rsid w:val="001473BA"/>
    <w:rsid w:val="00185A48"/>
    <w:rsid w:val="00190377"/>
    <w:rsid w:val="00194B44"/>
    <w:rsid w:val="00197B18"/>
    <w:rsid w:val="00197E68"/>
    <w:rsid w:val="001A6492"/>
    <w:rsid w:val="00205EC4"/>
    <w:rsid w:val="002259D0"/>
    <w:rsid w:val="00234E83"/>
    <w:rsid w:val="00241BB6"/>
    <w:rsid w:val="00263651"/>
    <w:rsid w:val="0026754C"/>
    <w:rsid w:val="00283C4B"/>
    <w:rsid w:val="002C29D7"/>
    <w:rsid w:val="002E3F6F"/>
    <w:rsid w:val="002F658B"/>
    <w:rsid w:val="0030373F"/>
    <w:rsid w:val="003059BA"/>
    <w:rsid w:val="00312EB6"/>
    <w:rsid w:val="00314FB8"/>
    <w:rsid w:val="00370178"/>
    <w:rsid w:val="00376C01"/>
    <w:rsid w:val="00382022"/>
    <w:rsid w:val="00384A86"/>
    <w:rsid w:val="00394ACC"/>
    <w:rsid w:val="003975EA"/>
    <w:rsid w:val="003D1033"/>
    <w:rsid w:val="003D767A"/>
    <w:rsid w:val="003E4E59"/>
    <w:rsid w:val="003E5C34"/>
    <w:rsid w:val="00442197"/>
    <w:rsid w:val="00487428"/>
    <w:rsid w:val="00491189"/>
    <w:rsid w:val="00492C68"/>
    <w:rsid w:val="004951A6"/>
    <w:rsid w:val="00503306"/>
    <w:rsid w:val="00507C33"/>
    <w:rsid w:val="005147E7"/>
    <w:rsid w:val="00556BA6"/>
    <w:rsid w:val="00562EF9"/>
    <w:rsid w:val="005C0A74"/>
    <w:rsid w:val="005E76F2"/>
    <w:rsid w:val="005F4CF3"/>
    <w:rsid w:val="00627D81"/>
    <w:rsid w:val="006313A1"/>
    <w:rsid w:val="0063617B"/>
    <w:rsid w:val="00651B5C"/>
    <w:rsid w:val="00657E78"/>
    <w:rsid w:val="00674134"/>
    <w:rsid w:val="00682E24"/>
    <w:rsid w:val="006A1FA6"/>
    <w:rsid w:val="006D715D"/>
    <w:rsid w:val="006E1782"/>
    <w:rsid w:val="00727608"/>
    <w:rsid w:val="00731624"/>
    <w:rsid w:val="007342C4"/>
    <w:rsid w:val="007514A3"/>
    <w:rsid w:val="00764819"/>
    <w:rsid w:val="00765D24"/>
    <w:rsid w:val="007717E8"/>
    <w:rsid w:val="00776106"/>
    <w:rsid w:val="00787E5A"/>
    <w:rsid w:val="00790246"/>
    <w:rsid w:val="007F01C9"/>
    <w:rsid w:val="008061A8"/>
    <w:rsid w:val="0082748D"/>
    <w:rsid w:val="0084123F"/>
    <w:rsid w:val="0087550C"/>
    <w:rsid w:val="008D40F8"/>
    <w:rsid w:val="009035C6"/>
    <w:rsid w:val="00911FB6"/>
    <w:rsid w:val="00930627"/>
    <w:rsid w:val="00962153"/>
    <w:rsid w:val="00971F98"/>
    <w:rsid w:val="00982B10"/>
    <w:rsid w:val="009922AB"/>
    <w:rsid w:val="009A5320"/>
    <w:rsid w:val="009B27A6"/>
    <w:rsid w:val="009C657E"/>
    <w:rsid w:val="009C7295"/>
    <w:rsid w:val="00A12011"/>
    <w:rsid w:val="00A55ED9"/>
    <w:rsid w:val="00A6340D"/>
    <w:rsid w:val="00A76759"/>
    <w:rsid w:val="00AC04C5"/>
    <w:rsid w:val="00AE7DCA"/>
    <w:rsid w:val="00AF7C79"/>
    <w:rsid w:val="00B0245C"/>
    <w:rsid w:val="00B0563C"/>
    <w:rsid w:val="00B073F9"/>
    <w:rsid w:val="00B413E5"/>
    <w:rsid w:val="00B71CAE"/>
    <w:rsid w:val="00B74D8A"/>
    <w:rsid w:val="00B77BF3"/>
    <w:rsid w:val="00BA07A0"/>
    <w:rsid w:val="00BA62DF"/>
    <w:rsid w:val="00BD1DBA"/>
    <w:rsid w:val="00BD6B73"/>
    <w:rsid w:val="00C2487A"/>
    <w:rsid w:val="00C328AA"/>
    <w:rsid w:val="00C37C79"/>
    <w:rsid w:val="00C51E14"/>
    <w:rsid w:val="00C63FA8"/>
    <w:rsid w:val="00C778F0"/>
    <w:rsid w:val="00CC2673"/>
    <w:rsid w:val="00CD6E2A"/>
    <w:rsid w:val="00CE4CE4"/>
    <w:rsid w:val="00CF34D4"/>
    <w:rsid w:val="00D030DD"/>
    <w:rsid w:val="00D03F8A"/>
    <w:rsid w:val="00D63A35"/>
    <w:rsid w:val="00D84756"/>
    <w:rsid w:val="00DD4E80"/>
    <w:rsid w:val="00E07990"/>
    <w:rsid w:val="00E23CF2"/>
    <w:rsid w:val="00E25737"/>
    <w:rsid w:val="00E35854"/>
    <w:rsid w:val="00E37712"/>
    <w:rsid w:val="00E6287D"/>
    <w:rsid w:val="00E8304D"/>
    <w:rsid w:val="00E97BE2"/>
    <w:rsid w:val="00EE4998"/>
    <w:rsid w:val="00EF39BB"/>
    <w:rsid w:val="00F33711"/>
    <w:rsid w:val="00F33D71"/>
    <w:rsid w:val="00F52C74"/>
    <w:rsid w:val="00F612A0"/>
    <w:rsid w:val="00F76DAF"/>
    <w:rsid w:val="00F776CA"/>
    <w:rsid w:val="00FB39DC"/>
    <w:rsid w:val="00FC56E7"/>
    <w:rsid w:val="00FD4A66"/>
    <w:rsid w:val="00FE42FB"/>
    <w:rsid w:val="01A86522"/>
    <w:rsid w:val="0395AF68"/>
    <w:rsid w:val="05B660D1"/>
    <w:rsid w:val="08E5EF9E"/>
    <w:rsid w:val="0C2623C0"/>
    <w:rsid w:val="119457E2"/>
    <w:rsid w:val="1A6549EF"/>
    <w:rsid w:val="20965EF2"/>
    <w:rsid w:val="223084C3"/>
    <w:rsid w:val="37779F83"/>
    <w:rsid w:val="378DF5CE"/>
    <w:rsid w:val="3A3A6612"/>
    <w:rsid w:val="3A569D74"/>
    <w:rsid w:val="3B412D41"/>
    <w:rsid w:val="3E1C7667"/>
    <w:rsid w:val="429361A9"/>
    <w:rsid w:val="43E9BC78"/>
    <w:rsid w:val="46B2E4EA"/>
    <w:rsid w:val="4820F01E"/>
    <w:rsid w:val="6243BC96"/>
    <w:rsid w:val="68892B66"/>
    <w:rsid w:val="6BAF733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9993E6"/>
  <w15:docId w15:val="{B3746C88-941D-497D-812E-4219F165AA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cs="Arial" w:eastAsiaTheme="minorEastAsia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0976AC"/>
    <w:pPr>
      <w:spacing w:before="120" w:after="320" w:line="276" w:lineRule="auto"/>
      <w:ind w:right="567"/>
    </w:pPr>
    <w:rPr>
      <w:rFonts w:ascii="Avenir Next LT Pro Light" w:hAnsi="Avenir Next LT Pro Light"/>
      <w:sz w:val="20"/>
      <w:lang w:val="en-AU"/>
    </w:rPr>
  </w:style>
  <w:style w:type="paragraph" w:styleId="Heading1">
    <w:name w:val="heading 1"/>
    <w:aliases w:val="Cover heading"/>
    <w:next w:val="Normal"/>
    <w:link w:val="Heading1Char"/>
    <w:uiPriority w:val="9"/>
    <w:qFormat/>
    <w:rsid w:val="000976AC"/>
    <w:pPr>
      <w:spacing w:after="0" w:line="360" w:lineRule="auto"/>
      <w:ind w:firstLine="720"/>
      <w:jc w:val="right"/>
      <w:outlineLvl w:val="0"/>
    </w:pPr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109E"/>
    <w:pPr>
      <w:outlineLvl w:val="1"/>
    </w:pPr>
    <w:rPr>
      <w:rFonts w:ascii="Calisto MT" w:hAnsi="Calisto MT"/>
      <w:bCs/>
      <w:i/>
      <w:color w:val="004161"/>
      <w:spacing w:val="6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2FB7"/>
    <w:pPr>
      <w:keepNext/>
      <w:keepLines/>
      <w:spacing w:before="0" w:after="0" w:line="240" w:lineRule="auto"/>
      <w:outlineLvl w:val="2"/>
    </w:pPr>
    <w:rPr>
      <w:rFonts w:cs="Times New Roman (Headings CS)" w:asciiTheme="minorHAnsi" w:hAnsiTheme="minorHAnsi" w:eastAsiaTheme="majorEastAsia"/>
      <w:b/>
      <w:caps/>
      <w:color w:val="649DBF"/>
      <w:spacing w:val="5"/>
      <w:sz w:val="1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aliases w:val="Cover heading Char"/>
    <w:basedOn w:val="DefaultParagraphFont"/>
    <w:link w:val="Heading1"/>
    <w:uiPriority w:val="9"/>
    <w:rsid w:val="000976AC"/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er">
    <w:name w:val="header"/>
    <w:basedOn w:val="Normal"/>
    <w:link w:val="HeaderChar"/>
    <w:autoRedefine/>
    <w:uiPriority w:val="99"/>
    <w:unhideWhenUsed/>
    <w:rsid w:val="009B27A6"/>
    <w:pPr>
      <w:tabs>
        <w:tab w:val="center" w:pos="4320"/>
        <w:tab w:val="right" w:pos="8640"/>
      </w:tabs>
      <w:spacing w:before="0" w:after="0"/>
      <w:jc w:val="right"/>
    </w:pPr>
    <w:rPr>
      <w:b/>
      <w:noProof/>
      <w:color w:val="E53241" w:themeColor="accent1"/>
      <w:sz w:val="26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9B27A6"/>
    <w:rPr>
      <w:b/>
      <w:noProof/>
      <w:color w:val="E53241" w:themeColor="accent1"/>
      <w:sz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342C4"/>
    <w:pPr>
      <w:tabs>
        <w:tab w:val="center" w:pos="4320"/>
        <w:tab w:val="right" w:pos="864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7342C4"/>
  </w:style>
  <w:style w:type="paragraph" w:styleId="BalloonText">
    <w:name w:val="Balloon Text"/>
    <w:basedOn w:val="Normal"/>
    <w:link w:val="BalloonTextChar"/>
    <w:uiPriority w:val="99"/>
    <w:semiHidden/>
    <w:unhideWhenUsed/>
    <w:rsid w:val="007342C4"/>
    <w:pPr>
      <w:spacing w:after="0"/>
    </w:pPr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342C4"/>
    <w:rPr>
      <w:rFonts w:ascii="Lucida Grande" w:hAnsi="Lucida Grande" w:cs="Lucida Grande"/>
      <w:sz w:val="18"/>
      <w:szCs w:val="18"/>
    </w:rPr>
  </w:style>
  <w:style w:type="character" w:styleId="Heading2Char" w:customStyle="1">
    <w:name w:val="Heading 2 Char"/>
    <w:basedOn w:val="DefaultParagraphFont"/>
    <w:link w:val="Heading2"/>
    <w:uiPriority w:val="9"/>
    <w:rsid w:val="0002109E"/>
    <w:rPr>
      <w:rFonts w:ascii="Calisto MT" w:hAnsi="Calisto MT"/>
      <w:bCs/>
      <w:i/>
      <w:color w:val="004161"/>
      <w:spacing w:val="6"/>
      <w:sz w:val="36"/>
      <w:szCs w:val="24"/>
    </w:rPr>
  </w:style>
  <w:style w:type="paragraph" w:styleId="Title">
    <w:name w:val="Title"/>
    <w:next w:val="Normal"/>
    <w:link w:val="TitleChar"/>
    <w:uiPriority w:val="10"/>
    <w:qFormat/>
    <w:rsid w:val="000976AC"/>
    <w:pPr>
      <w:tabs>
        <w:tab w:val="left" w:pos="980"/>
        <w:tab w:val="right" w:pos="9639"/>
      </w:tabs>
      <w:spacing w:after="100" w:line="360" w:lineRule="auto"/>
      <w:jc w:val="right"/>
    </w:pPr>
    <w:rPr>
      <w:rFonts w:ascii="Avenir Next LT Pro" w:hAnsi="Avenir Next LT Pro"/>
      <w:b/>
      <w:bCs/>
      <w:color w:val="191919"/>
      <w:sz w:val="15"/>
      <w:lang w:val="en-AU"/>
    </w:rPr>
  </w:style>
  <w:style w:type="character" w:styleId="TitleChar" w:customStyle="1">
    <w:name w:val="Title Char"/>
    <w:basedOn w:val="DefaultParagraphFont"/>
    <w:link w:val="Title"/>
    <w:uiPriority w:val="10"/>
    <w:rsid w:val="000976AC"/>
    <w:rPr>
      <w:rFonts w:ascii="Avenir Next LT Pro" w:hAnsi="Avenir Next LT Pro"/>
      <w:b/>
      <w:bCs/>
      <w:color w:val="191919"/>
      <w:sz w:val="15"/>
      <w:lang w:val="en-AU"/>
    </w:rPr>
  </w:style>
  <w:style w:type="paragraph" w:styleId="Subtitle">
    <w:name w:val="Subtitle"/>
    <w:basedOn w:val="Heading2"/>
    <w:next w:val="Normal"/>
    <w:link w:val="SubtitleChar"/>
    <w:uiPriority w:val="11"/>
    <w:qFormat/>
    <w:rsid w:val="0063617B"/>
    <w:pPr>
      <w:tabs>
        <w:tab w:val="left" w:pos="142"/>
        <w:tab w:val="left" w:pos="284"/>
      </w:tabs>
      <w:spacing w:before="0" w:after="0"/>
    </w:pPr>
    <w:rPr>
      <w:rFonts w:ascii="Arial" w:hAnsi="Arial"/>
      <w:b/>
      <w:i w:val="0"/>
      <w:color w:val="004E7A" w:themeColor="text1" w:themeTint="E6"/>
      <w:spacing w:val="10"/>
      <w:sz w:val="22"/>
    </w:rPr>
  </w:style>
  <w:style w:type="character" w:styleId="SubtitleChar" w:customStyle="1">
    <w:name w:val="Subtitle Char"/>
    <w:basedOn w:val="DefaultParagraphFont"/>
    <w:link w:val="Subtitle"/>
    <w:uiPriority w:val="11"/>
    <w:rsid w:val="0063617B"/>
    <w:rPr>
      <w:b/>
      <w:bCs/>
      <w:color w:val="004E7A" w:themeColor="text1" w:themeTint="E6"/>
      <w:spacing w:val="10"/>
      <w:sz w:val="22"/>
      <w:szCs w:val="24"/>
    </w:rPr>
  </w:style>
  <w:style w:type="paragraph" w:styleId="NoSpacing">
    <w:name w:val="No Spacing"/>
    <w:uiPriority w:val="1"/>
    <w:qFormat/>
    <w:rsid w:val="000976AC"/>
    <w:pPr>
      <w:spacing w:after="0" w:line="180" w:lineRule="exact"/>
      <w:jc w:val="right"/>
    </w:pPr>
    <w:rPr>
      <w:rFonts w:ascii="Avenir Next LT Pro" w:hAnsi="Avenir Next LT Pro"/>
      <w:color w:val="191919"/>
      <w:sz w:val="14"/>
      <w:lang w:val="en-AU"/>
    </w:rPr>
  </w:style>
  <w:style w:type="character" w:styleId="SubtleEmphasis">
    <w:name w:val="Subtle Emphasis"/>
    <w:uiPriority w:val="19"/>
    <w:qFormat/>
    <w:rsid w:val="00442197"/>
    <w:rPr>
      <w:i/>
    </w:rPr>
  </w:style>
  <w:style w:type="character" w:styleId="Emphasis">
    <w:name w:val="Emphasis"/>
    <w:basedOn w:val="SubtleEmphasis"/>
    <w:uiPriority w:val="20"/>
    <w:qFormat/>
    <w:rsid w:val="00442197"/>
    <w:rPr>
      <w:i/>
    </w:rPr>
  </w:style>
  <w:style w:type="character" w:styleId="IntenseEmphasis">
    <w:name w:val="Intense Emphasis"/>
    <w:basedOn w:val="Emphasis"/>
    <w:uiPriority w:val="21"/>
    <w:qFormat/>
    <w:rsid w:val="00442197"/>
    <w:rPr>
      <w:b/>
      <w:i/>
    </w:rPr>
  </w:style>
  <w:style w:type="character" w:styleId="Strong">
    <w:name w:val="Strong"/>
    <w:uiPriority w:val="22"/>
    <w:qFormat/>
    <w:rsid w:val="00442197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442197"/>
    <w:rPr>
      <w:i/>
    </w:rPr>
  </w:style>
  <w:style w:type="character" w:styleId="QuoteChar" w:customStyle="1">
    <w:name w:val="Quote Char"/>
    <w:basedOn w:val="DefaultParagraphFont"/>
    <w:link w:val="Quote"/>
    <w:uiPriority w:val="29"/>
    <w:rsid w:val="00442197"/>
    <w:rPr>
      <w:i/>
    </w:rPr>
  </w:style>
  <w:style w:type="character" w:styleId="SubtleReference">
    <w:name w:val="Subtle Reference"/>
    <w:basedOn w:val="DefaultParagraphFont"/>
    <w:uiPriority w:val="31"/>
    <w:qFormat/>
    <w:rsid w:val="00442197"/>
    <w:rPr>
      <w:smallCaps/>
      <w:color w:val="0095E7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E4"/>
    <w:pPr>
      <w:pBdr>
        <w:top w:val="single" w:color="E53241" w:themeColor="accent1" w:sz="4" w:space="10"/>
        <w:bottom w:val="single" w:color="E53241" w:themeColor="accent1" w:sz="4" w:space="10"/>
      </w:pBdr>
      <w:spacing w:before="360" w:after="360"/>
      <w:ind w:left="864" w:right="864"/>
      <w:jc w:val="center"/>
    </w:pPr>
    <w:rPr>
      <w:i/>
      <w:iCs/>
      <w:color w:val="000000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4CE4"/>
    <w:rPr>
      <w:i/>
      <w:iCs/>
      <w:color w:val="000000"/>
    </w:rPr>
  </w:style>
  <w:style w:type="character" w:styleId="Heading3Char" w:customStyle="1">
    <w:name w:val="Heading 3 Char"/>
    <w:basedOn w:val="DefaultParagraphFont"/>
    <w:link w:val="Heading3"/>
    <w:uiPriority w:val="9"/>
    <w:rsid w:val="00052FB7"/>
    <w:rPr>
      <w:rFonts w:cs="Times New Roman (Headings CS)" w:asciiTheme="minorHAnsi" w:hAnsiTheme="minorHAnsi" w:eastAsiaTheme="majorEastAsia"/>
      <w:b/>
      <w:caps/>
      <w:color w:val="649DBF"/>
      <w:spacing w:val="5"/>
      <w:sz w:val="16"/>
      <w:szCs w:val="24"/>
    </w:rPr>
  </w:style>
  <w:style w:type="character" w:styleId="PageNumber">
    <w:name w:val="page number"/>
    <w:basedOn w:val="DefaultParagraphFont"/>
    <w:rsid w:val="00971F98"/>
  </w:style>
  <w:style w:type="paragraph" w:styleId="ListParagraph">
    <w:name w:val="List Paragraph"/>
    <w:basedOn w:val="Normal"/>
    <w:rsid w:val="00B71CAE"/>
    <w:pPr>
      <w:ind w:left="720" w:right="0"/>
      <w:contextualSpacing/>
    </w:pPr>
    <w:rPr>
      <w:rFonts w:ascii="Arial" w:hAnsi="Arial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3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oter" Target="foot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ce.Davidson\Downloads\TSA_Letterhead_0823%20(2).dotx" TargetMode="External"/></Relationships>
</file>

<file path=word/theme/theme1.xml><?xml version="1.0" encoding="utf-8"?>
<a:theme xmlns:a="http://schemas.openxmlformats.org/drawingml/2006/main" xmlns:thm15="http://schemas.microsoft.com/office/thememl/2012/main" name="Navy background">
  <a:themeElements>
    <a:clrScheme name="TSA Palette">
      <a:dk1>
        <a:srgbClr val="003450"/>
      </a:dk1>
      <a:lt1>
        <a:srgbClr val="FFFFFF"/>
      </a:lt1>
      <a:dk2>
        <a:srgbClr val="003450"/>
      </a:dk2>
      <a:lt2>
        <a:srgbClr val="FFFFFF"/>
      </a:lt2>
      <a:accent1>
        <a:srgbClr val="E53241"/>
      </a:accent1>
      <a:accent2>
        <a:srgbClr val="00828A"/>
      </a:accent2>
      <a:accent3>
        <a:srgbClr val="EDA615"/>
      </a:accent3>
      <a:accent4>
        <a:srgbClr val="6B3A66"/>
      </a:accent4>
      <a:accent5>
        <a:srgbClr val="0083B6"/>
      </a:accent5>
      <a:accent6>
        <a:srgbClr val="DE761C"/>
      </a:accent6>
      <a:hlink>
        <a:srgbClr val="0085E8"/>
      </a:hlink>
      <a:folHlink>
        <a:srgbClr val="954F72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6F83DD6F36C41ACDC097D9FB2FED0" ma:contentTypeVersion="9" ma:contentTypeDescription="Create a new document." ma:contentTypeScope="" ma:versionID="b6ef2ecc9595a146afbdf97b980e91f6">
  <xsd:schema xmlns:xsd="http://www.w3.org/2001/XMLSchema" xmlns:xs="http://www.w3.org/2001/XMLSchema" xmlns:p="http://schemas.microsoft.com/office/2006/metadata/properties" xmlns:ns2="bf93d8ec-9c72-4f50-9538-6e73c7622e3d" xmlns:ns3="cab319f5-9cc7-4755-a8c4-a26efae7ab33" targetNamespace="http://schemas.microsoft.com/office/2006/metadata/properties" ma:root="true" ma:fieldsID="54144dbede161e8d82fde3c4468f64ca" ns2:_="" ns3:_="">
    <xsd:import namespace="bf93d8ec-9c72-4f50-9538-6e73c7622e3d"/>
    <xsd:import namespace="cab319f5-9cc7-4755-a8c4-a26efae7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3d8ec-9c72-4f50-9538-6e73c7622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319f5-9cc7-4755-a8c4-a26efae7ab3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F91315-C4D4-4B49-9610-6EE8B4C86F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0BC63-517D-4F0C-A109-895A1ED040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3d8ec-9c72-4f50-9538-6e73c7622e3d"/>
    <ds:schemaRef ds:uri="cab319f5-9cc7-4755-a8c4-a26efae7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376243-7A6E-EA4C-B94C-0651BEB3FA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DB2D2A-EB2E-4B7D-8CC8-5B367CDD32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TSA_Letterhead_0823 (2)</ap:Template>
  <ap:Application>Microsoft Word for the web</ap:Application>
  <ap:DocSecurity>0</ap:DocSecurity>
  <ap:ScaleCrop>false</ap:ScaleCrop>
  <ap:Company>The Salvation Army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Davidson</dc:creator>
  <keywords/>
  <dc:description/>
  <lastModifiedBy>Grace Davidson</lastModifiedBy>
  <revision>7</revision>
  <lastPrinted>2020-09-15T05:34:00.0000000Z</lastPrinted>
  <dcterms:created xsi:type="dcterms:W3CDTF">2026-01-18T23:56:00.0000000Z</dcterms:created>
  <dcterms:modified xsi:type="dcterms:W3CDTF">2026-02-09T04:39:20.8052773Z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0x01010082D6F83DD6F36C41ACDC097D9FB2FED0</vt:lpwstr>
  </property>
</Properties>
</file>